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941C0" w14:textId="77777777" w:rsidR="006E300F" w:rsidRPr="006E300F" w:rsidRDefault="006E300F" w:rsidP="006E300F">
      <w:pPr>
        <w:widowControl w:val="0"/>
        <w:spacing w:before="300" w:after="0" w:line="240" w:lineRule="auto"/>
        <w:jc w:val="center"/>
        <w:outlineLvl w:val="2"/>
        <w:rPr>
          <w:rFonts w:ascii="David" w:eastAsia="Times New Roman" w:hAnsi="David"/>
          <w:bCs/>
          <w:i/>
          <w:caps/>
          <w:color w:val="auto"/>
          <w:spacing w:val="15"/>
          <w:kern w:val="28"/>
          <w:sz w:val="28"/>
          <w:szCs w:val="28"/>
          <w:rtl/>
        </w:rPr>
      </w:pPr>
      <w:bookmarkStart w:id="0" w:name="_Toc44931951"/>
      <w:bookmarkStart w:id="1" w:name="_Toc44932038"/>
      <w:bookmarkStart w:id="2" w:name="_Toc53331372"/>
      <w:bookmarkStart w:id="3" w:name="show_nispach1_2"/>
      <w:r w:rsidRPr="006E300F">
        <w:rPr>
          <w:rFonts w:ascii="David" w:eastAsia="Times New Roman" w:hAnsi="David" w:hint="eastAsia"/>
          <w:bCs/>
          <w:i/>
          <w:caps/>
          <w:color w:val="auto"/>
          <w:spacing w:val="15"/>
          <w:kern w:val="28"/>
          <w:sz w:val="28"/>
          <w:szCs w:val="28"/>
          <w:rtl/>
        </w:rPr>
        <w:t>נספח</w:t>
      </w:r>
      <w:r w:rsidRPr="006E300F">
        <w:rPr>
          <w:rFonts w:ascii="David" w:eastAsia="Times New Roman" w:hAnsi="David"/>
          <w:bCs/>
          <w:i/>
          <w:caps/>
          <w:color w:val="auto"/>
          <w:spacing w:val="15"/>
          <w:kern w:val="28"/>
          <w:sz w:val="28"/>
          <w:szCs w:val="28"/>
          <w:rtl/>
        </w:rPr>
        <w:t xml:space="preserve"> 1 - </w:t>
      </w:r>
      <w:r w:rsidRPr="006E300F">
        <w:rPr>
          <w:rFonts w:ascii="David" w:eastAsia="Times New Roman" w:hAnsi="David" w:hint="eastAsia"/>
          <w:bCs/>
          <w:i/>
          <w:caps/>
          <w:color w:val="auto"/>
          <w:spacing w:val="15"/>
          <w:kern w:val="28"/>
          <w:sz w:val="28"/>
          <w:szCs w:val="28"/>
          <w:rtl/>
        </w:rPr>
        <w:t>טופס</w:t>
      </w:r>
      <w:r w:rsidRPr="006E300F">
        <w:rPr>
          <w:rFonts w:ascii="David" w:eastAsia="Times New Roman" w:hAnsi="David"/>
          <w:bCs/>
          <w:i/>
          <w:caps/>
          <w:color w:val="auto"/>
          <w:spacing w:val="15"/>
          <w:kern w:val="28"/>
          <w:sz w:val="28"/>
          <w:szCs w:val="28"/>
          <w:rtl/>
        </w:rPr>
        <w:t xml:space="preserve"> </w:t>
      </w:r>
      <w:r w:rsidRPr="006E300F">
        <w:rPr>
          <w:rFonts w:ascii="David" w:eastAsia="Times New Roman" w:hAnsi="David" w:hint="eastAsia"/>
          <w:bCs/>
          <w:i/>
          <w:caps/>
          <w:color w:val="auto"/>
          <w:spacing w:val="15"/>
          <w:kern w:val="28"/>
          <w:sz w:val="28"/>
          <w:szCs w:val="28"/>
          <w:rtl/>
        </w:rPr>
        <w:t>הצעת</w:t>
      </w:r>
      <w:r w:rsidRPr="006E300F">
        <w:rPr>
          <w:rFonts w:ascii="David" w:eastAsia="Times New Roman" w:hAnsi="David"/>
          <w:bCs/>
          <w:i/>
          <w:caps/>
          <w:color w:val="auto"/>
          <w:spacing w:val="15"/>
          <w:kern w:val="28"/>
          <w:sz w:val="28"/>
          <w:szCs w:val="28"/>
          <w:rtl/>
        </w:rPr>
        <w:t xml:space="preserve"> </w:t>
      </w:r>
      <w:r w:rsidRPr="006E300F">
        <w:rPr>
          <w:rFonts w:ascii="David" w:eastAsia="Times New Roman" w:hAnsi="David" w:hint="eastAsia"/>
          <w:bCs/>
          <w:i/>
          <w:caps/>
          <w:color w:val="auto"/>
          <w:spacing w:val="15"/>
          <w:kern w:val="28"/>
          <w:sz w:val="28"/>
          <w:szCs w:val="28"/>
          <w:rtl/>
        </w:rPr>
        <w:t>המחיר</w:t>
      </w:r>
      <w:r w:rsidRPr="006E300F">
        <w:rPr>
          <w:rFonts w:ascii="David" w:eastAsia="Times New Roman" w:hAnsi="David" w:hint="cs"/>
          <w:bCs/>
          <w:i/>
          <w:caps/>
          <w:color w:val="auto"/>
          <w:spacing w:val="15"/>
          <w:kern w:val="28"/>
          <w:sz w:val="28"/>
          <w:szCs w:val="28"/>
          <w:rtl/>
        </w:rPr>
        <w:t xml:space="preserve"> - </w:t>
      </w:r>
      <w:r w:rsidRPr="006E300F">
        <w:rPr>
          <w:rFonts w:ascii="David" w:eastAsia="Times New Roman" w:hAnsi="David" w:hint="cs"/>
          <w:bCs/>
          <w:i/>
          <w:caps/>
          <w:color w:val="FF0000"/>
          <w:spacing w:val="15"/>
          <w:kern w:val="28"/>
          <w:sz w:val="28"/>
          <w:szCs w:val="28"/>
          <w:rtl/>
        </w:rPr>
        <w:t>מעודכן</w:t>
      </w:r>
      <w:r w:rsidRPr="006E300F">
        <w:rPr>
          <w:rFonts w:ascii="David" w:eastAsia="Times New Roman" w:hAnsi="David"/>
          <w:bCs/>
          <w:i/>
          <w:caps/>
          <w:color w:val="auto"/>
          <w:spacing w:val="15"/>
          <w:kern w:val="28"/>
          <w:sz w:val="28"/>
          <w:szCs w:val="28"/>
          <w:rtl/>
        </w:rPr>
        <w:t xml:space="preserve"> </w:t>
      </w:r>
      <w:bookmarkEnd w:id="0"/>
      <w:bookmarkEnd w:id="1"/>
      <w:bookmarkEnd w:id="2"/>
    </w:p>
    <w:p w14:paraId="1C8C485B" w14:textId="77777777" w:rsidR="006E300F" w:rsidRPr="006E300F" w:rsidRDefault="006E300F" w:rsidP="006E300F">
      <w:pPr>
        <w:spacing w:after="0" w:line="360" w:lineRule="auto"/>
        <w:ind w:left="501"/>
        <w:contextualSpacing/>
        <w:jc w:val="both"/>
        <w:rPr>
          <w:rFonts w:ascii="David" w:eastAsia="Times New Roman" w:hAnsi="David"/>
          <w:color w:val="auto"/>
          <w:kern w:val="28"/>
          <w:sz w:val="20"/>
          <w:szCs w:val="20"/>
          <w:rtl/>
        </w:rPr>
      </w:pPr>
      <w:r w:rsidRPr="006E300F">
        <w:rPr>
          <w:rFonts w:ascii="David" w:eastAsia="Times New Roman" w:hAnsi="David"/>
          <w:color w:val="auto"/>
          <w:kern w:val="28"/>
          <w:sz w:val="20"/>
          <w:szCs w:val="20"/>
          <w:rtl/>
        </w:rPr>
        <w:t xml:space="preserve"> </w:t>
      </w:r>
    </w:p>
    <w:p w14:paraId="4CC08A39" w14:textId="77777777" w:rsidR="006E300F" w:rsidRPr="006E300F" w:rsidRDefault="006E300F" w:rsidP="006E300F">
      <w:pPr>
        <w:spacing w:after="0" w:line="240" w:lineRule="auto"/>
        <w:rPr>
          <w:rFonts w:ascii="David" w:eastAsia="Times New Roman" w:hAnsi="David"/>
          <w:b/>
          <w:bCs/>
          <w:color w:val="auto"/>
          <w:kern w:val="28"/>
          <w:sz w:val="28"/>
          <w:szCs w:val="28"/>
          <w:rtl/>
        </w:rPr>
      </w:pPr>
      <w:r w:rsidRPr="006E300F">
        <w:rPr>
          <w:rFonts w:ascii="David" w:eastAsia="Times New Roman" w:hAnsi="David"/>
          <w:color w:val="auto"/>
          <w:kern w:val="28"/>
          <w:rtl/>
        </w:rPr>
        <w:t xml:space="preserve">לכבוד </w:t>
      </w:r>
    </w:p>
    <w:p w14:paraId="11838B45" w14:textId="77777777" w:rsidR="006E300F" w:rsidRPr="006E300F" w:rsidRDefault="006E300F" w:rsidP="006E300F">
      <w:pPr>
        <w:spacing w:after="0" w:line="240" w:lineRule="auto"/>
        <w:rPr>
          <w:rFonts w:ascii="David" w:eastAsia="Times New Roman" w:hAnsi="David"/>
          <w:color w:val="auto"/>
          <w:kern w:val="28"/>
        </w:rPr>
      </w:pPr>
      <w:r w:rsidRPr="006E300F">
        <w:rPr>
          <w:rFonts w:ascii="David" w:eastAsia="Times New Roman" w:hAnsi="David"/>
          <w:color w:val="auto"/>
          <w:kern w:val="28"/>
          <w:rtl/>
        </w:rPr>
        <w:t>ועדת המכרזים</w:t>
      </w:r>
    </w:p>
    <w:p w14:paraId="7E829261" w14:textId="77777777" w:rsidR="006E300F" w:rsidRPr="006E300F" w:rsidRDefault="006E300F" w:rsidP="006E300F">
      <w:pPr>
        <w:spacing w:after="0" w:line="240" w:lineRule="auto"/>
        <w:jc w:val="center"/>
        <w:rPr>
          <w:rFonts w:ascii="David" w:eastAsia="Times New Roman" w:hAnsi="David"/>
          <w:color w:val="auto"/>
          <w:kern w:val="28"/>
          <w:rtl/>
        </w:rPr>
      </w:pPr>
    </w:p>
    <w:p w14:paraId="72369BE8" w14:textId="77777777" w:rsidR="006E300F" w:rsidRPr="006E300F" w:rsidRDefault="006E300F" w:rsidP="006E300F">
      <w:pPr>
        <w:spacing w:after="0" w:line="240" w:lineRule="auto"/>
        <w:jc w:val="center"/>
        <w:rPr>
          <w:rFonts w:ascii="David" w:eastAsia="Times New Roman" w:hAnsi="David"/>
          <w:color w:val="auto"/>
          <w:kern w:val="28"/>
          <w:u w:val="single"/>
          <w:rtl/>
        </w:rPr>
      </w:pPr>
      <w:r w:rsidRPr="006E300F">
        <w:rPr>
          <w:rFonts w:ascii="David" w:eastAsia="Times New Roman" w:hAnsi="David"/>
          <w:color w:val="auto"/>
          <w:kern w:val="28"/>
          <w:rtl/>
        </w:rPr>
        <w:t xml:space="preserve">הנדון : </w:t>
      </w:r>
      <w:r w:rsidRPr="006E300F">
        <w:rPr>
          <w:rFonts w:ascii="David" w:eastAsia="Times New Roman" w:hAnsi="David"/>
          <w:b/>
          <w:bCs/>
          <w:color w:val="auto"/>
          <w:kern w:val="28"/>
          <w:u w:val="single"/>
          <w:rtl/>
        </w:rPr>
        <w:t>הצעה כספית למכרז  450/2023</w:t>
      </w:r>
      <w:r w:rsidRPr="006E300F">
        <w:rPr>
          <w:rFonts w:ascii="David" w:eastAsia="Times New Roman" w:hAnsi="David"/>
          <w:color w:val="auto"/>
          <w:kern w:val="28"/>
          <w:u w:val="single"/>
          <w:rtl/>
        </w:rPr>
        <w:t xml:space="preserve"> </w:t>
      </w:r>
    </w:p>
    <w:p w14:paraId="3407F91C" w14:textId="77777777" w:rsidR="006E300F" w:rsidRPr="006E300F" w:rsidRDefault="006E300F" w:rsidP="006E300F">
      <w:pPr>
        <w:spacing w:after="0" w:line="240" w:lineRule="auto"/>
        <w:rPr>
          <w:rFonts w:ascii="David" w:eastAsia="Times New Roman" w:hAnsi="David"/>
          <w:color w:val="000000"/>
          <w:kern w:val="28"/>
          <w:u w:val="single"/>
          <w:rtl/>
        </w:rPr>
      </w:pPr>
    </w:p>
    <w:p w14:paraId="30EC7B51" w14:textId="77777777" w:rsidR="006E300F" w:rsidRPr="006E300F" w:rsidRDefault="006E300F" w:rsidP="006E300F">
      <w:pPr>
        <w:numPr>
          <w:ilvl w:val="0"/>
          <w:numId w:val="46"/>
        </w:numPr>
        <w:spacing w:before="120" w:after="120" w:line="240" w:lineRule="auto"/>
        <w:ind w:left="714" w:hanging="357"/>
        <w:rPr>
          <w:rFonts w:ascii="David" w:eastAsia="Times New Roman" w:hAnsi="David"/>
          <w:color w:val="auto"/>
          <w:kern w:val="28"/>
        </w:rPr>
      </w:pPr>
      <w:r w:rsidRPr="006E300F">
        <w:rPr>
          <w:rFonts w:ascii="David" w:eastAsia="Times New Roman" w:hAnsi="David"/>
          <w:color w:val="auto"/>
          <w:kern w:val="28"/>
          <w:rtl/>
        </w:rPr>
        <w:t xml:space="preserve">בתשובה לפנייתכם ולאחר שעיינתי במסמכי המכרז על כל נספחיו לרבות נוסח החוזה שצורף ונספחיו, הנני מגיש בזה את הצעתי </w:t>
      </w:r>
      <w:r w:rsidRPr="006E300F">
        <w:rPr>
          <w:rFonts w:ascii="David" w:eastAsia="Times New Roman" w:hAnsi="David" w:hint="cs"/>
          <w:color w:val="auto"/>
          <w:kern w:val="28"/>
          <w:rtl/>
        </w:rPr>
        <w:t>הכספית ל</w:t>
      </w:r>
      <w:r w:rsidRPr="006E300F">
        <w:rPr>
          <w:rFonts w:ascii="David" w:eastAsia="Times New Roman" w:hAnsi="David"/>
          <w:color w:val="auto"/>
          <w:kern w:val="28"/>
          <w:rtl/>
        </w:rPr>
        <w:t>מכרז.</w:t>
      </w:r>
    </w:p>
    <w:p w14:paraId="7B43AB96" w14:textId="666EBEB9" w:rsidR="006E300F" w:rsidRPr="006E300F" w:rsidRDefault="006E300F" w:rsidP="006E300F">
      <w:pPr>
        <w:numPr>
          <w:ilvl w:val="0"/>
          <w:numId w:val="46"/>
        </w:numPr>
        <w:spacing w:before="120" w:after="120" w:line="240" w:lineRule="auto"/>
        <w:ind w:left="714" w:hanging="357"/>
        <w:rPr>
          <w:rFonts w:ascii="David" w:eastAsia="Times New Roman" w:hAnsi="David"/>
          <w:color w:val="auto"/>
          <w:kern w:val="28"/>
        </w:rPr>
      </w:pPr>
      <w:r w:rsidRPr="006E300F">
        <w:rPr>
          <w:rFonts w:ascii="David" w:eastAsia="Times New Roman" w:hAnsi="David"/>
          <w:color w:val="auto"/>
          <w:kern w:val="28"/>
          <w:rtl/>
        </w:rPr>
        <w:t>להלן הצעת המחיר</w:t>
      </w:r>
      <w:r w:rsidRPr="006E300F">
        <w:rPr>
          <w:rFonts w:ascii="David" w:eastAsia="Times New Roman" w:hAnsi="David" w:hint="cs"/>
          <w:color w:val="auto"/>
          <w:kern w:val="28"/>
          <w:rtl/>
        </w:rPr>
        <w:t xml:space="preserve"> (יש למלא רק את העמודה המסומנת "למילוי על ידי המציע")</w:t>
      </w:r>
      <w:r w:rsidR="00E64179">
        <w:rPr>
          <w:rFonts w:ascii="David" w:eastAsia="Times New Roman" w:hAnsi="David" w:hint="cs"/>
          <w:color w:val="auto"/>
          <w:kern w:val="28"/>
          <w:rtl/>
        </w:rPr>
        <w:t>.</w:t>
      </w:r>
    </w:p>
    <w:p w14:paraId="6E1A9F89" w14:textId="77777777" w:rsidR="006E300F" w:rsidRPr="006E300F" w:rsidRDefault="006E300F" w:rsidP="006E300F">
      <w:pPr>
        <w:spacing w:before="120" w:after="120" w:line="240" w:lineRule="auto"/>
        <w:ind w:left="992" w:hanging="367"/>
        <w:rPr>
          <w:rFonts w:ascii="David" w:eastAsia="Calibri" w:hAnsi="David"/>
          <w:color w:val="auto"/>
          <w:rtl/>
        </w:rPr>
      </w:pPr>
      <w:r w:rsidRPr="006E300F">
        <w:rPr>
          <w:rFonts w:ascii="David" w:eastAsia="Calibri" w:hAnsi="David"/>
          <w:b/>
          <w:bCs/>
          <w:color w:val="auto"/>
          <w:sz w:val="28"/>
          <w:szCs w:val="28"/>
          <w:u w:val="single"/>
          <w:rtl/>
        </w:rPr>
        <w:t>טבלה 1</w:t>
      </w:r>
      <w:r w:rsidRPr="006E300F">
        <w:rPr>
          <w:rFonts w:ascii="David" w:eastAsia="Calibri" w:hAnsi="David"/>
          <w:b/>
          <w:bCs/>
          <w:color w:val="auto"/>
          <w:sz w:val="26"/>
          <w:szCs w:val="26"/>
          <w:rtl/>
        </w:rPr>
        <w:t>:</w:t>
      </w:r>
      <w:r w:rsidRPr="006E300F">
        <w:rPr>
          <w:rFonts w:ascii="David" w:eastAsia="Calibri" w:hAnsi="David"/>
          <w:color w:val="auto"/>
          <w:sz w:val="26"/>
          <w:szCs w:val="26"/>
          <w:rtl/>
        </w:rPr>
        <w:t xml:space="preserve">  </w:t>
      </w:r>
      <w:r w:rsidRPr="006E300F">
        <w:rPr>
          <w:rFonts w:ascii="Arial" w:eastAsia="Calibri" w:hAnsi="Arial" w:cs="Arial" w:hint="cs"/>
          <w:color w:val="auto"/>
          <w:sz w:val="26"/>
          <w:szCs w:val="26"/>
          <w:rtl/>
        </w:rPr>
        <w:t xml:space="preserve">     </w:t>
      </w:r>
      <w:r w:rsidRPr="006E300F">
        <w:rPr>
          <w:rFonts w:ascii="David" w:eastAsia="Calibri" w:hAnsi="David"/>
          <w:color w:val="auto"/>
          <w:u w:val="single"/>
          <w:rtl/>
        </w:rPr>
        <w:t xml:space="preserve">פרוט המחירים לרכישת פתרון לניהול וביצוע בדיקות </w:t>
      </w:r>
      <w:r w:rsidRPr="006E300F">
        <w:rPr>
          <w:rFonts w:ascii="David" w:eastAsia="Calibri" w:hAnsi="David"/>
          <w:color w:val="auto"/>
          <w:u w:val="single"/>
        </w:rPr>
        <w:t>QA</w:t>
      </w:r>
      <w:r w:rsidRPr="006E300F">
        <w:rPr>
          <w:rFonts w:ascii="David" w:eastAsia="Calibri" w:hAnsi="David"/>
          <w:color w:val="auto"/>
          <w:u w:val="single"/>
          <w:rtl/>
        </w:rPr>
        <w:t xml:space="preserve"> אוטומטיות</w:t>
      </w:r>
    </w:p>
    <w:p w14:paraId="0E674954" w14:textId="02E63885" w:rsidR="006E300F" w:rsidRPr="006E300F" w:rsidRDefault="006E300F" w:rsidP="006E300F">
      <w:pPr>
        <w:numPr>
          <w:ilvl w:val="0"/>
          <w:numId w:val="42"/>
        </w:numPr>
        <w:spacing w:before="120" w:after="120" w:line="240" w:lineRule="auto"/>
        <w:ind w:left="1985" w:hanging="284"/>
        <w:rPr>
          <w:rFonts w:ascii="David" w:eastAsia="Calibri" w:hAnsi="David"/>
          <w:color w:val="auto"/>
        </w:rPr>
      </w:pPr>
      <w:r w:rsidRPr="006E300F">
        <w:rPr>
          <w:rFonts w:ascii="David" w:eastAsia="Calibri" w:hAnsi="David"/>
          <w:color w:val="auto"/>
          <w:rtl/>
        </w:rPr>
        <w:t xml:space="preserve">המחירים יהיו בש"ח </w:t>
      </w:r>
      <w:r w:rsidRPr="006E300F">
        <w:rPr>
          <w:rFonts w:ascii="David" w:eastAsia="Calibri" w:hAnsi="David"/>
          <w:color w:val="auto"/>
          <w:u w:val="single"/>
          <w:rtl/>
        </w:rPr>
        <w:t>ללא</w:t>
      </w:r>
      <w:r w:rsidRPr="006E300F">
        <w:rPr>
          <w:rFonts w:ascii="David" w:eastAsia="Calibri" w:hAnsi="David"/>
          <w:color w:val="auto"/>
          <w:rtl/>
        </w:rPr>
        <w:t xml:space="preserve"> מע"מ</w:t>
      </w:r>
      <w:r w:rsidR="00E64179">
        <w:rPr>
          <w:rFonts w:ascii="David" w:eastAsia="Calibri" w:hAnsi="David" w:hint="cs"/>
          <w:color w:val="auto"/>
          <w:rtl/>
        </w:rPr>
        <w:t>.</w:t>
      </w:r>
    </w:p>
    <w:p w14:paraId="2B74C70D" w14:textId="77777777" w:rsidR="006E300F" w:rsidRPr="006E300F" w:rsidRDefault="006E300F" w:rsidP="006E300F">
      <w:pPr>
        <w:numPr>
          <w:ilvl w:val="0"/>
          <w:numId w:val="42"/>
        </w:numPr>
        <w:spacing w:before="120" w:after="120" w:line="240" w:lineRule="auto"/>
        <w:ind w:left="1985" w:hanging="284"/>
        <w:rPr>
          <w:rFonts w:ascii="David" w:eastAsia="Calibri" w:hAnsi="David"/>
          <w:color w:val="auto"/>
        </w:rPr>
      </w:pPr>
      <w:r w:rsidRPr="006E300F">
        <w:rPr>
          <w:rFonts w:ascii="David" w:eastAsia="Calibri" w:hAnsi="David"/>
          <w:color w:val="auto"/>
          <w:rtl/>
        </w:rPr>
        <w:t xml:space="preserve">המחירים יהיו </w:t>
      </w:r>
      <w:r w:rsidRPr="006E300F">
        <w:rPr>
          <w:rFonts w:ascii="David" w:eastAsia="Calibri" w:hAnsi="David"/>
          <w:color w:val="auto"/>
          <w:u w:val="single"/>
          <w:rtl/>
        </w:rPr>
        <w:t>למנוי שנתי</w:t>
      </w:r>
      <w:r w:rsidRPr="006E300F">
        <w:rPr>
          <w:rFonts w:ascii="David" w:eastAsia="Calibri" w:hAnsi="David"/>
          <w:b/>
          <w:bCs/>
          <w:color w:val="auto"/>
          <w:rtl/>
        </w:rPr>
        <w:t>,</w:t>
      </w:r>
      <w:r w:rsidRPr="006E300F">
        <w:rPr>
          <w:rFonts w:ascii="David" w:eastAsia="Calibri" w:hAnsi="David"/>
          <w:color w:val="auto"/>
          <w:rtl/>
        </w:rPr>
        <w:t xml:space="preserve"> לפי הרשימה בטבלה. הרשות תרכוש כמות מנויים לפי הצורך.</w:t>
      </w:r>
    </w:p>
    <w:p w14:paraId="3A0505A8" w14:textId="77777777" w:rsidR="006E300F" w:rsidRPr="006E300F" w:rsidRDefault="006E300F" w:rsidP="006E300F">
      <w:pPr>
        <w:numPr>
          <w:ilvl w:val="0"/>
          <w:numId w:val="42"/>
        </w:numPr>
        <w:spacing w:before="120" w:after="120" w:line="240" w:lineRule="auto"/>
        <w:ind w:left="1985" w:hanging="284"/>
        <w:rPr>
          <w:rFonts w:ascii="David" w:eastAsia="Calibri" w:hAnsi="David"/>
          <w:color w:val="auto"/>
          <w:rtl/>
        </w:rPr>
      </w:pPr>
      <w:r w:rsidRPr="006E300F">
        <w:rPr>
          <w:rFonts w:ascii="David" w:eastAsia="Calibri" w:hAnsi="David"/>
          <w:color w:val="auto"/>
          <w:rtl/>
        </w:rPr>
        <w:t>המנוי השנתי יכלול תמיכה, שירות ותחזוקה וכן עדכוני גרסה, שמפורסמים במהלך תקופת המנוי.</w:t>
      </w:r>
    </w:p>
    <w:tbl>
      <w:tblPr>
        <w:tblStyle w:val="4-51"/>
        <w:tblW w:w="89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993"/>
        <w:gridCol w:w="4819"/>
        <w:gridCol w:w="709"/>
      </w:tblGrid>
      <w:tr w:rsidR="00850FAD" w:rsidRPr="006E300F" w14:paraId="003FCA57" w14:textId="77777777" w:rsidTr="005943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DB6BFE4" w14:textId="77777777" w:rsidR="006E300F" w:rsidRPr="006E300F" w:rsidRDefault="006E300F" w:rsidP="006E300F">
            <w:pPr>
              <w:bidi w:val="0"/>
              <w:jc w:val="center"/>
              <w:rPr>
                <w:rFonts w:ascii="David" w:hAnsi="David"/>
                <w:color w:val="000000"/>
                <w:sz w:val="28"/>
                <w:szCs w:val="28"/>
                <w:rtl/>
              </w:rPr>
            </w:pPr>
            <w:r w:rsidRPr="006E300F">
              <w:rPr>
                <w:rFonts w:ascii="David" w:hAnsi="David"/>
                <w:color w:val="000000"/>
                <w:sz w:val="28"/>
                <w:szCs w:val="28"/>
                <w:rtl/>
              </w:rPr>
              <w:t xml:space="preserve">מחיר בש"ח </w:t>
            </w:r>
          </w:p>
          <w:p w14:paraId="16EC8112" w14:textId="77777777" w:rsidR="006E300F" w:rsidRPr="006E300F" w:rsidRDefault="006E300F" w:rsidP="006E300F">
            <w:pPr>
              <w:bidi w:val="0"/>
              <w:jc w:val="center"/>
              <w:rPr>
                <w:rFonts w:ascii="David" w:hAnsi="David"/>
                <w:color w:val="000000"/>
                <w:sz w:val="28"/>
                <w:szCs w:val="28"/>
              </w:rPr>
            </w:pPr>
            <w:r w:rsidRPr="006E300F">
              <w:rPr>
                <w:rFonts w:ascii="David" w:hAnsi="David"/>
                <w:color w:val="000000"/>
                <w:sz w:val="28"/>
                <w:szCs w:val="28"/>
                <w:u w:val="single"/>
                <w:rtl/>
              </w:rPr>
              <w:t>ללא</w:t>
            </w:r>
            <w:r w:rsidRPr="006E300F">
              <w:rPr>
                <w:rFonts w:ascii="David" w:hAnsi="David"/>
                <w:color w:val="000000"/>
                <w:sz w:val="28"/>
                <w:szCs w:val="28"/>
                <w:rtl/>
              </w:rPr>
              <w:t xml:space="preserve"> מע"מ</w:t>
            </w:r>
          </w:p>
          <w:p w14:paraId="0A20511B" w14:textId="77777777" w:rsidR="006E300F" w:rsidRPr="006E300F" w:rsidRDefault="006E300F" w:rsidP="006E300F">
            <w:pPr>
              <w:bidi w:val="0"/>
              <w:jc w:val="center"/>
              <w:rPr>
                <w:rFonts w:ascii="David" w:hAnsi="David"/>
                <w:color w:val="000000"/>
                <w:sz w:val="28"/>
                <w:szCs w:val="28"/>
                <w:rtl/>
              </w:rPr>
            </w:pPr>
            <w:r w:rsidRPr="006E300F">
              <w:rPr>
                <w:rFonts w:ascii="David" w:hAnsi="David"/>
                <w:color w:val="000000"/>
                <w:sz w:val="28"/>
                <w:szCs w:val="28"/>
                <w:rtl/>
              </w:rPr>
              <w:t xml:space="preserve">  (למילוי ע"י המציע)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4D429D1" w14:textId="77777777" w:rsidR="006E300F" w:rsidRPr="006E300F" w:rsidRDefault="006E300F" w:rsidP="006E300F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color w:val="000000"/>
                <w:sz w:val="28"/>
                <w:szCs w:val="28"/>
              </w:rPr>
            </w:pPr>
            <w:r w:rsidRPr="006E300F">
              <w:rPr>
                <w:rFonts w:ascii="David" w:hAnsi="David"/>
                <w:color w:val="000000"/>
                <w:sz w:val="28"/>
                <w:szCs w:val="28"/>
                <w:rtl/>
              </w:rPr>
              <w:t xml:space="preserve">כמות </w:t>
            </w:r>
          </w:p>
        </w:tc>
        <w:tc>
          <w:tcPr>
            <w:tcW w:w="48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A54E276" w14:textId="77777777" w:rsidR="006E300F" w:rsidRPr="006E300F" w:rsidRDefault="006E300F" w:rsidP="006E300F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color w:val="000000"/>
              </w:rPr>
            </w:pPr>
            <w:r w:rsidRPr="006E300F">
              <w:rPr>
                <w:rFonts w:ascii="David" w:hAnsi="David"/>
                <w:color w:val="000000"/>
                <w:sz w:val="28"/>
                <w:szCs w:val="28"/>
                <w:rtl/>
              </w:rPr>
              <w:t>תיאור</w:t>
            </w:r>
          </w:p>
        </w:tc>
        <w:tc>
          <w:tcPr>
            <w:tcW w:w="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58090CD" w14:textId="77777777" w:rsidR="006E300F" w:rsidRPr="006E300F" w:rsidRDefault="006E300F" w:rsidP="006E300F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color w:val="000000"/>
                <w:sz w:val="28"/>
                <w:szCs w:val="28"/>
                <w:rtl/>
              </w:rPr>
            </w:pPr>
            <w:r w:rsidRPr="006E300F">
              <w:rPr>
                <w:rFonts w:ascii="David" w:hAnsi="David"/>
                <w:color w:val="000000"/>
                <w:sz w:val="28"/>
                <w:szCs w:val="28"/>
                <w:rtl/>
              </w:rPr>
              <w:t>מס'</w:t>
            </w:r>
          </w:p>
        </w:tc>
      </w:tr>
      <w:tr w:rsidR="00850FAD" w:rsidRPr="006E300F" w14:paraId="0CCD1791" w14:textId="77777777" w:rsidTr="005943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2A42121F" w14:textId="77777777" w:rsidR="006E300F" w:rsidRPr="006E300F" w:rsidRDefault="006E300F" w:rsidP="006E300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3BDF0AD" w14:textId="77777777" w:rsidR="006E300F" w:rsidRPr="006E300F" w:rsidRDefault="006E300F" w:rsidP="006E30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E300F">
              <w:rPr>
                <w:rFonts w:ascii="Arial" w:hAnsi="Arial" w:cs="Arial" w:hint="cs"/>
                <w:color w:val="000000"/>
                <w:rtl/>
              </w:rPr>
              <w:t>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8C6F4A9" w14:textId="3A7320E6" w:rsidR="006E300F" w:rsidRPr="006E300F" w:rsidRDefault="006E300F" w:rsidP="006E300F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color w:val="000000"/>
                <w:sz w:val="22"/>
                <w:szCs w:val="22"/>
              </w:rPr>
            </w:pPr>
            <w:r w:rsidRPr="006E300F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רכיב הכתיבה </w:t>
            </w:r>
            <w:r w:rsidRPr="006E300F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והפיתוח </w:t>
            </w:r>
            <w:r w:rsidRPr="006E300F">
              <w:rPr>
                <w:rFonts w:ascii="David" w:hAnsi="David"/>
                <w:color w:val="000000"/>
                <w:sz w:val="22"/>
                <w:szCs w:val="22"/>
                <w:rtl/>
              </w:rPr>
              <w:t>בו בונים את תסריטי הבדיקות האוטומטיים</w:t>
            </w:r>
            <w:r w:rsidR="00850FAD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 </w:t>
            </w:r>
            <w:r w:rsidR="00850FAD" w:rsidRPr="009E2E99">
              <w:rPr>
                <w:rFonts w:ascii="David" w:hAnsi="David" w:hint="cs"/>
                <w:color w:val="000000"/>
                <w:sz w:val="24"/>
                <w:szCs w:val="24"/>
                <w:rtl/>
              </w:rPr>
              <w:t>(</w:t>
            </w:r>
            <w:r w:rsidR="00850FAD" w:rsidRPr="009E2E99">
              <w:rPr>
                <w:rFonts w:ascii="David" w:hAnsi="David" w:hint="cs"/>
                <w:b/>
                <w:bCs/>
                <w:color w:val="000000"/>
                <w:sz w:val="24"/>
                <w:szCs w:val="24"/>
                <w:rtl/>
              </w:rPr>
              <w:t xml:space="preserve">יש לציין מחיר </w:t>
            </w:r>
            <w:r w:rsidR="009E2E99" w:rsidRPr="009E2E99">
              <w:rPr>
                <w:rFonts w:ascii="David" w:hAnsi="David" w:hint="cs"/>
                <w:b/>
                <w:bCs/>
                <w:color w:val="000000"/>
                <w:sz w:val="24"/>
                <w:szCs w:val="24"/>
                <w:rtl/>
              </w:rPr>
              <w:t xml:space="preserve">ליחידה </w:t>
            </w:r>
            <w:r w:rsidR="009E2E99" w:rsidRPr="009E2E99">
              <w:rPr>
                <w:rFonts w:ascii="David" w:hAnsi="David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אחת</w:t>
            </w:r>
            <w:r w:rsidR="009E2E99" w:rsidRPr="009E2E99">
              <w:rPr>
                <w:rFonts w:ascii="David" w:hAnsi="David" w:hint="cs"/>
                <w:color w:val="000000"/>
                <w:sz w:val="24"/>
                <w:szCs w:val="24"/>
                <w:rtl/>
              </w:rPr>
              <w:t>)</w:t>
            </w:r>
          </w:p>
          <w:p w14:paraId="33A4F31A" w14:textId="77777777" w:rsidR="006E300F" w:rsidRPr="006E300F" w:rsidRDefault="006E300F" w:rsidP="006E300F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color w:val="000000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0F0203" w14:textId="77777777" w:rsidR="006E300F" w:rsidRPr="006E300F" w:rsidRDefault="006E300F" w:rsidP="006E300F">
            <w:pPr>
              <w:numPr>
                <w:ilvl w:val="0"/>
                <w:numId w:val="47"/>
              </w:numPr>
              <w:bidi w:val="0"/>
              <w:spacing w:before="12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</w:p>
        </w:tc>
      </w:tr>
      <w:tr w:rsidR="006E300F" w:rsidRPr="006E300F" w14:paraId="34B42CA5" w14:textId="77777777" w:rsidTr="00594300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330DCD6C" w14:textId="77777777" w:rsidR="006E300F" w:rsidRPr="006E300F" w:rsidRDefault="006E300F" w:rsidP="006E300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38E8778" w14:textId="77777777" w:rsidR="006E300F" w:rsidRPr="006E300F" w:rsidRDefault="006E300F" w:rsidP="006E30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E300F"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DEFDB42" w14:textId="77777777" w:rsidR="006E300F" w:rsidRPr="006E300F" w:rsidRDefault="006E300F" w:rsidP="006E300F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6E300F">
              <w:rPr>
                <w:rFonts w:ascii="David" w:hAnsi="David"/>
                <w:color w:val="000000"/>
                <w:sz w:val="22"/>
                <w:szCs w:val="22"/>
                <w:rtl/>
              </w:rPr>
              <w:t>רכיב השרת</w:t>
            </w:r>
            <w:r w:rsidRPr="006E300F">
              <w:rPr>
                <w:rFonts w:ascii="David" w:hAnsi="David" w:hint="cs"/>
                <w:color w:val="000000"/>
                <w:sz w:val="22"/>
                <w:szCs w:val="22"/>
                <w:rtl/>
              </w:rPr>
              <w:t>,</w:t>
            </w:r>
            <w:r w:rsidRPr="006E300F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 אשר משמש לניהול </w:t>
            </w:r>
            <w:r w:rsidRPr="006E300F">
              <w:rPr>
                <w:rFonts w:ascii="David" w:hAnsi="David" w:hint="cs"/>
                <w:color w:val="000000"/>
                <w:sz w:val="22"/>
                <w:szCs w:val="22"/>
                <w:rtl/>
              </w:rPr>
              <w:t xml:space="preserve">והרצה של </w:t>
            </w:r>
            <w:r w:rsidRPr="006E300F">
              <w:rPr>
                <w:rFonts w:ascii="David" w:hAnsi="David"/>
                <w:color w:val="000000"/>
                <w:sz w:val="22"/>
                <w:szCs w:val="22"/>
                <w:rtl/>
              </w:rPr>
              <w:t>תסריטי הבדיקות, תזמונים, פעולת הרובוטים ועוד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BB7CEB" w14:textId="77777777" w:rsidR="006E300F" w:rsidRPr="006E300F" w:rsidRDefault="006E300F" w:rsidP="006E300F">
            <w:pPr>
              <w:numPr>
                <w:ilvl w:val="0"/>
                <w:numId w:val="47"/>
              </w:numPr>
              <w:bidi w:val="0"/>
              <w:spacing w:before="12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</w:p>
        </w:tc>
      </w:tr>
      <w:tr w:rsidR="00850FAD" w:rsidRPr="006E300F" w14:paraId="472D5618" w14:textId="77777777" w:rsidTr="005943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7F2197B8" w14:textId="77777777" w:rsidR="006E300F" w:rsidRPr="006E300F" w:rsidRDefault="006E300F" w:rsidP="006E300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6C66F9F" w14:textId="77777777" w:rsidR="006E300F" w:rsidRPr="006E300F" w:rsidRDefault="006E300F" w:rsidP="006E300F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E300F"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5B4F151" w14:textId="77777777" w:rsidR="006E300F" w:rsidRPr="006E300F" w:rsidRDefault="006E300F" w:rsidP="006E300F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color w:val="000000"/>
                <w:sz w:val="22"/>
                <w:szCs w:val="22"/>
                <w:rtl/>
              </w:rPr>
            </w:pPr>
            <w:r w:rsidRPr="006E300F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הקליינט הרובוטי אשר מריץ את תסריטי הבדיקות אשר נבנו באמצעות </w:t>
            </w:r>
            <w:r w:rsidRPr="006E300F">
              <w:rPr>
                <w:rFonts w:ascii="David" w:hAnsi="David" w:hint="cs"/>
                <w:color w:val="000000"/>
                <w:sz w:val="22"/>
                <w:szCs w:val="22"/>
                <w:rtl/>
              </w:rPr>
              <w:t>כלי הפיתוח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9A8000" w14:textId="77777777" w:rsidR="006E300F" w:rsidRPr="006E300F" w:rsidRDefault="006E300F" w:rsidP="006E300F">
            <w:pPr>
              <w:numPr>
                <w:ilvl w:val="0"/>
                <w:numId w:val="47"/>
              </w:numPr>
              <w:bidi w:val="0"/>
              <w:spacing w:before="12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</w:p>
        </w:tc>
      </w:tr>
      <w:tr w:rsidR="006E300F" w:rsidRPr="006E300F" w14:paraId="137AF3BB" w14:textId="77777777" w:rsidTr="00594300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314CA53F" w14:textId="77777777" w:rsidR="006E300F" w:rsidRPr="006E300F" w:rsidRDefault="006E300F" w:rsidP="006E300F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46C2326" w14:textId="77777777" w:rsidR="006E300F" w:rsidRPr="006E300F" w:rsidRDefault="006E300F" w:rsidP="006E300F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rtl/>
              </w:rPr>
            </w:pPr>
            <w:r w:rsidRPr="006E300F"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38D4AAA" w14:textId="37D50BBA" w:rsidR="006E300F" w:rsidRPr="006E300F" w:rsidRDefault="006E300F" w:rsidP="006E300F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color w:val="000000"/>
                <w:sz w:val="22"/>
                <w:szCs w:val="22"/>
              </w:rPr>
            </w:pPr>
            <w:r w:rsidRPr="006E300F">
              <w:rPr>
                <w:rFonts w:ascii="David" w:hAnsi="David"/>
                <w:color w:val="000000"/>
                <w:sz w:val="22"/>
                <w:szCs w:val="22"/>
                <w:rtl/>
              </w:rPr>
              <w:t xml:space="preserve"> פורטל ניהול למשתמש המאפשר לתכנן תסריטי בדיקות, להגדיר אפיון, לבצע מעקב אחר תוצאות הבדיקות ועוד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7617C6" w14:textId="77777777" w:rsidR="006E300F" w:rsidRPr="006E300F" w:rsidRDefault="006E300F" w:rsidP="006E300F">
            <w:pPr>
              <w:numPr>
                <w:ilvl w:val="0"/>
                <w:numId w:val="47"/>
              </w:numPr>
              <w:bidi w:val="0"/>
              <w:spacing w:before="12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</w:p>
        </w:tc>
      </w:tr>
    </w:tbl>
    <w:p w14:paraId="4A9CA097" w14:textId="77777777" w:rsidR="00C524BA" w:rsidRPr="006E300F" w:rsidRDefault="00C524BA" w:rsidP="006E300F">
      <w:pPr>
        <w:spacing w:after="0" w:line="360" w:lineRule="auto"/>
        <w:rPr>
          <w:rFonts w:ascii="Arial" w:eastAsia="Calibri" w:hAnsi="Arial" w:cs="Arial"/>
          <w:b/>
          <w:bCs/>
          <w:color w:val="000000"/>
          <w:u w:val="single"/>
          <w:rtl/>
        </w:rPr>
      </w:pPr>
    </w:p>
    <w:p w14:paraId="60D21EE3" w14:textId="77777777" w:rsidR="006E300F" w:rsidRPr="006E300F" w:rsidRDefault="006E300F" w:rsidP="00C524BA">
      <w:pPr>
        <w:spacing w:after="0" w:line="360" w:lineRule="auto"/>
        <w:ind w:firstLine="200"/>
        <w:rPr>
          <w:rFonts w:ascii="David" w:eastAsia="Calibri" w:hAnsi="David"/>
          <w:color w:val="000000"/>
          <w:rtl/>
        </w:rPr>
      </w:pPr>
      <w:r w:rsidRPr="006E300F">
        <w:rPr>
          <w:rFonts w:ascii="David" w:eastAsia="Calibri" w:hAnsi="David"/>
          <w:b/>
          <w:bCs/>
          <w:color w:val="000000"/>
          <w:sz w:val="28"/>
          <w:szCs w:val="28"/>
          <w:u w:val="single"/>
          <w:rtl/>
        </w:rPr>
        <w:t>טבלה 2</w:t>
      </w:r>
      <w:r w:rsidRPr="006E300F">
        <w:rPr>
          <w:rFonts w:ascii="David" w:eastAsia="Calibri" w:hAnsi="David"/>
          <w:b/>
          <w:bCs/>
          <w:color w:val="000000"/>
          <w:sz w:val="28"/>
          <w:szCs w:val="28"/>
          <w:rtl/>
        </w:rPr>
        <w:t xml:space="preserve">:        </w:t>
      </w:r>
      <w:r w:rsidRPr="006E300F">
        <w:rPr>
          <w:rFonts w:ascii="David" w:eastAsia="Calibri" w:hAnsi="David"/>
          <w:color w:val="000000"/>
          <w:u w:val="single"/>
          <w:rtl/>
        </w:rPr>
        <w:t>עלות שעת עבודה של מומחה, לפי ההגדרות במסמכי המכרז</w:t>
      </w:r>
      <w:r w:rsidRPr="006E300F">
        <w:rPr>
          <w:rFonts w:ascii="David" w:eastAsia="Calibri" w:hAnsi="David"/>
          <w:color w:val="000000"/>
          <w:rtl/>
        </w:rPr>
        <w:t>.</w:t>
      </w:r>
    </w:p>
    <w:p w14:paraId="77F7CAE5" w14:textId="527AD9E8" w:rsidR="006E300F" w:rsidRPr="006E300F" w:rsidRDefault="006E300F" w:rsidP="00C524BA">
      <w:pPr>
        <w:numPr>
          <w:ilvl w:val="0"/>
          <w:numId w:val="42"/>
        </w:numPr>
        <w:spacing w:before="120" w:after="120" w:line="240" w:lineRule="auto"/>
        <w:ind w:left="1985" w:hanging="284"/>
        <w:rPr>
          <w:rFonts w:ascii="David" w:eastAsia="Calibri" w:hAnsi="David"/>
          <w:color w:val="auto"/>
          <w:rtl/>
        </w:rPr>
      </w:pPr>
      <w:r w:rsidRPr="006E300F">
        <w:rPr>
          <w:rFonts w:ascii="David" w:eastAsia="Calibri" w:hAnsi="David"/>
          <w:color w:val="auto"/>
          <w:rtl/>
        </w:rPr>
        <w:t>מודגש כי בטבלת הצעת המחיר יש ל</w:t>
      </w:r>
      <w:r w:rsidR="0071651E">
        <w:rPr>
          <w:rFonts w:ascii="David" w:eastAsia="Calibri" w:hAnsi="David" w:hint="cs"/>
          <w:color w:val="auto"/>
          <w:rtl/>
        </w:rPr>
        <w:t xml:space="preserve">ציין </w:t>
      </w:r>
      <w:r w:rsidRPr="006E300F">
        <w:rPr>
          <w:rFonts w:ascii="David" w:eastAsia="Calibri" w:hAnsi="David"/>
          <w:color w:val="auto"/>
          <w:rtl/>
        </w:rPr>
        <w:t>מחיר לשעה אחת.</w:t>
      </w:r>
    </w:p>
    <w:p w14:paraId="782FAAA0" w14:textId="77777777" w:rsidR="006E300F" w:rsidRPr="006E300F" w:rsidRDefault="006E300F" w:rsidP="00C524BA">
      <w:pPr>
        <w:numPr>
          <w:ilvl w:val="0"/>
          <w:numId w:val="42"/>
        </w:numPr>
        <w:spacing w:before="120" w:after="120" w:line="240" w:lineRule="auto"/>
        <w:ind w:left="1985" w:hanging="284"/>
        <w:rPr>
          <w:rFonts w:ascii="David" w:eastAsia="Calibri" w:hAnsi="David"/>
          <w:color w:val="auto"/>
          <w:rtl/>
        </w:rPr>
      </w:pPr>
      <w:r w:rsidRPr="006E300F">
        <w:rPr>
          <w:rFonts w:ascii="David" w:eastAsia="Calibri" w:hAnsi="David"/>
          <w:color w:val="auto"/>
          <w:rtl/>
        </w:rPr>
        <w:t>המחיר לשעה יכלול את כל ההוצאות הכרוכות במתן השירות.</w:t>
      </w:r>
    </w:p>
    <w:p w14:paraId="57B1AAA5" w14:textId="77777777" w:rsidR="006E300F" w:rsidRPr="006E300F" w:rsidRDefault="006E300F" w:rsidP="00C524BA">
      <w:pPr>
        <w:numPr>
          <w:ilvl w:val="0"/>
          <w:numId w:val="42"/>
        </w:numPr>
        <w:spacing w:before="120" w:after="120" w:line="240" w:lineRule="auto"/>
        <w:ind w:left="1985" w:hanging="284"/>
        <w:rPr>
          <w:rFonts w:ascii="David" w:eastAsia="Calibri" w:hAnsi="David"/>
          <w:color w:val="auto"/>
          <w:rtl/>
        </w:rPr>
      </w:pPr>
      <w:r w:rsidRPr="006E300F">
        <w:rPr>
          <w:rFonts w:ascii="David" w:eastAsia="Calibri" w:hAnsi="David"/>
          <w:color w:val="auto"/>
          <w:rtl/>
        </w:rPr>
        <w:t>המזמין אינו מתחייב למספר שעות. היקף ההזמנה יהיה ע"פ דרישות המזמין.</w:t>
      </w:r>
    </w:p>
    <w:p w14:paraId="55EC52C8" w14:textId="77777777" w:rsidR="006E300F" w:rsidRPr="006E300F" w:rsidRDefault="006E300F" w:rsidP="006E300F">
      <w:pPr>
        <w:spacing w:after="0"/>
        <w:ind w:left="1559"/>
        <w:jc w:val="both"/>
        <w:rPr>
          <w:rFonts w:ascii="David" w:eastAsia="Calibri" w:hAnsi="David"/>
          <w:color w:val="000000"/>
          <w:rtl/>
        </w:rPr>
      </w:pPr>
    </w:p>
    <w:tbl>
      <w:tblPr>
        <w:tblW w:w="8931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1559"/>
        <w:gridCol w:w="4536"/>
      </w:tblGrid>
      <w:tr w:rsidR="00850FAD" w:rsidRPr="006E300F" w14:paraId="1C118F4B" w14:textId="77777777" w:rsidTr="00850FAD">
        <w:trPr>
          <w:trHeight w:val="630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0B080" w14:textId="77777777" w:rsidR="006E300F" w:rsidRPr="006E300F" w:rsidRDefault="006E300F" w:rsidP="006E300F">
            <w:pPr>
              <w:bidi w:val="0"/>
              <w:spacing w:after="0"/>
              <w:jc w:val="center"/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  <w:rtl/>
              </w:rPr>
            </w:pPr>
            <w:r w:rsidRPr="006E300F"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  <w:rtl/>
              </w:rPr>
              <w:t>מחיר בש"ח</w:t>
            </w:r>
          </w:p>
          <w:p w14:paraId="74F00347" w14:textId="77777777" w:rsidR="006E300F" w:rsidRPr="006E300F" w:rsidRDefault="006E300F" w:rsidP="006E300F">
            <w:pPr>
              <w:bidi w:val="0"/>
              <w:spacing w:after="0"/>
              <w:jc w:val="center"/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  <w:rtl/>
              </w:rPr>
            </w:pPr>
            <w:r w:rsidRPr="006E300F"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6E300F"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  <w:u w:val="single"/>
                <w:rtl/>
              </w:rPr>
              <w:t>לשעה אחת</w:t>
            </w:r>
            <w:r w:rsidRPr="006E300F"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14:paraId="36BAA066" w14:textId="77777777" w:rsidR="006E300F" w:rsidRPr="006E300F" w:rsidRDefault="006E300F" w:rsidP="006E300F">
            <w:pPr>
              <w:bidi w:val="0"/>
              <w:spacing w:after="0"/>
              <w:jc w:val="center"/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  <w:rtl/>
              </w:rPr>
            </w:pPr>
            <w:r w:rsidRPr="006E300F"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  <w:u w:val="single"/>
                <w:rtl/>
              </w:rPr>
              <w:t>ללא</w:t>
            </w:r>
            <w:r w:rsidRPr="006E300F"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  <w:rtl/>
              </w:rPr>
              <w:t xml:space="preserve"> מע"מ</w:t>
            </w:r>
          </w:p>
          <w:p w14:paraId="30A82838" w14:textId="77777777" w:rsidR="006E300F" w:rsidRPr="006E300F" w:rsidRDefault="006E300F" w:rsidP="006E300F">
            <w:pPr>
              <w:bidi w:val="0"/>
              <w:spacing w:after="0"/>
              <w:jc w:val="center"/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</w:rPr>
            </w:pPr>
            <w:r w:rsidRPr="006E300F"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  <w:rtl/>
              </w:rPr>
              <w:t>למילוי ע"י המציע)</w:t>
            </w:r>
            <w:r w:rsidRPr="006E300F"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</w:rPr>
              <w:t>)</w:t>
            </w:r>
          </w:p>
          <w:p w14:paraId="3E1BCAE7" w14:textId="77777777" w:rsidR="006E300F" w:rsidRPr="006E300F" w:rsidRDefault="006E300F" w:rsidP="006E300F">
            <w:pPr>
              <w:bidi w:val="0"/>
              <w:spacing w:after="0"/>
              <w:jc w:val="center"/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3E299" w14:textId="77777777" w:rsidR="006E300F" w:rsidRPr="006E300F" w:rsidRDefault="006E300F" w:rsidP="006E300F">
            <w:pPr>
              <w:bidi w:val="0"/>
              <w:jc w:val="center"/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</w:rPr>
            </w:pPr>
            <w:r w:rsidRPr="006E300F"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  <w:rtl/>
              </w:rPr>
              <w:t>כמות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8E9E4" w14:textId="77777777" w:rsidR="006E300F" w:rsidRPr="006E300F" w:rsidRDefault="006E300F" w:rsidP="006E300F">
            <w:pPr>
              <w:bidi w:val="0"/>
              <w:jc w:val="center"/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</w:rPr>
            </w:pPr>
            <w:r w:rsidRPr="006E300F">
              <w:rPr>
                <w:rFonts w:ascii="David" w:eastAsia="Calibri" w:hAnsi="David"/>
                <w:b/>
                <w:bCs/>
                <w:color w:val="000000"/>
                <w:sz w:val="28"/>
                <w:szCs w:val="28"/>
                <w:rtl/>
              </w:rPr>
              <w:t>תיאור</w:t>
            </w:r>
          </w:p>
        </w:tc>
      </w:tr>
      <w:tr w:rsidR="006E300F" w:rsidRPr="006E300F" w14:paraId="1BBB7E6B" w14:textId="77777777" w:rsidTr="00C524BA">
        <w:trPr>
          <w:trHeight w:val="50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30450" w14:textId="77777777" w:rsidR="006E300F" w:rsidRPr="006E300F" w:rsidRDefault="006E300F" w:rsidP="006E300F">
            <w:pPr>
              <w:bidi w:val="0"/>
              <w:spacing w:after="0"/>
              <w:jc w:val="center"/>
              <w:rPr>
                <w:rFonts w:ascii="David" w:eastAsia="Calibri" w:hAnsi="David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9699F" w14:textId="12BFC496" w:rsidR="006E300F" w:rsidRPr="006E300F" w:rsidRDefault="006E300F" w:rsidP="006E300F">
            <w:pPr>
              <w:bidi w:val="0"/>
              <w:spacing w:after="0"/>
              <w:jc w:val="center"/>
              <w:rPr>
                <w:rFonts w:ascii="David" w:eastAsia="Calibri" w:hAnsi="David"/>
                <w:color w:val="000000"/>
              </w:rPr>
            </w:pPr>
            <w:r w:rsidRPr="006E300F">
              <w:rPr>
                <w:rFonts w:ascii="David" w:eastAsia="Calibri" w:hAnsi="David"/>
                <w:color w:val="000000"/>
              </w:rPr>
              <w:t>1</w:t>
            </w:r>
            <w:r w:rsidR="00C15A2F">
              <w:rPr>
                <w:rFonts w:ascii="David" w:eastAsia="Calibri" w:hAnsi="David"/>
                <w:color w:val="000000"/>
              </w:rPr>
              <w:t>,000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5DC92" w14:textId="77777777" w:rsidR="006E300F" w:rsidRPr="006E300F" w:rsidRDefault="006E300F" w:rsidP="006E300F">
            <w:pPr>
              <w:bidi w:val="0"/>
              <w:spacing w:after="0"/>
              <w:jc w:val="center"/>
              <w:rPr>
                <w:rFonts w:ascii="David" w:eastAsia="Calibri" w:hAnsi="David"/>
                <w:color w:val="000000"/>
              </w:rPr>
            </w:pPr>
            <w:r w:rsidRPr="006E300F">
              <w:rPr>
                <w:rFonts w:ascii="David" w:eastAsia="Calibri" w:hAnsi="David"/>
                <w:color w:val="000000"/>
              </w:rPr>
              <w:t xml:space="preserve"> </w:t>
            </w:r>
            <w:r w:rsidRPr="006E300F">
              <w:rPr>
                <w:rFonts w:ascii="David" w:eastAsia="Calibri" w:hAnsi="David"/>
                <w:color w:val="000000"/>
                <w:rtl/>
              </w:rPr>
              <w:t>עלות שעת עבודה של מומחה</w:t>
            </w:r>
          </w:p>
        </w:tc>
      </w:tr>
    </w:tbl>
    <w:p w14:paraId="02ED9D41" w14:textId="77777777" w:rsidR="006E300F" w:rsidRPr="006E300F" w:rsidRDefault="006E300F" w:rsidP="006E300F">
      <w:pPr>
        <w:spacing w:before="120" w:after="120"/>
        <w:ind w:left="714"/>
        <w:rPr>
          <w:rFonts w:ascii="David" w:eastAsia="Times New Roman" w:hAnsi="David"/>
          <w:color w:val="auto"/>
          <w:kern w:val="28"/>
        </w:rPr>
      </w:pPr>
    </w:p>
    <w:p w14:paraId="70B66A94" w14:textId="77777777" w:rsidR="006E300F" w:rsidRPr="006E300F" w:rsidRDefault="006E300F" w:rsidP="006E300F">
      <w:pPr>
        <w:spacing w:after="0" w:line="240" w:lineRule="auto"/>
        <w:rPr>
          <w:rFonts w:ascii="David" w:eastAsia="Times New Roman" w:hAnsi="David"/>
          <w:color w:val="auto"/>
          <w:kern w:val="28"/>
        </w:rPr>
      </w:pPr>
    </w:p>
    <w:p w14:paraId="212390CD" w14:textId="77777777" w:rsidR="006E300F" w:rsidRPr="006E300F" w:rsidRDefault="006E300F" w:rsidP="006E300F">
      <w:pPr>
        <w:spacing w:after="0" w:line="240" w:lineRule="auto"/>
        <w:rPr>
          <w:rFonts w:ascii="David" w:eastAsia="Times New Roman" w:hAnsi="David"/>
          <w:color w:val="auto"/>
          <w:kern w:val="28"/>
        </w:rPr>
      </w:pPr>
    </w:p>
    <w:p w14:paraId="6C76DB91" w14:textId="0056A3EE" w:rsidR="006E300F" w:rsidRPr="006E300F" w:rsidRDefault="006E300F" w:rsidP="006E300F">
      <w:pPr>
        <w:numPr>
          <w:ilvl w:val="0"/>
          <w:numId w:val="46"/>
        </w:numPr>
        <w:spacing w:before="240" w:after="120" w:line="240" w:lineRule="auto"/>
        <w:jc w:val="both"/>
        <w:rPr>
          <w:rFonts w:ascii="David" w:eastAsia="Times New Roman" w:hAnsi="David"/>
          <w:color w:val="auto"/>
          <w:kern w:val="28"/>
        </w:rPr>
      </w:pPr>
      <w:r w:rsidRPr="006E300F">
        <w:rPr>
          <w:rFonts w:ascii="David" w:eastAsia="Times New Roman" w:hAnsi="David"/>
          <w:color w:val="auto"/>
          <w:kern w:val="28"/>
          <w:rtl/>
        </w:rPr>
        <w:t>במידה ולא י</w:t>
      </w:r>
      <w:r w:rsidR="00594300">
        <w:rPr>
          <w:rFonts w:ascii="David" w:eastAsia="Times New Roman" w:hAnsi="David" w:hint="cs"/>
          <w:color w:val="auto"/>
          <w:kern w:val="28"/>
          <w:rtl/>
        </w:rPr>
        <w:t xml:space="preserve">צוין </w:t>
      </w:r>
      <w:r w:rsidRPr="006E300F">
        <w:rPr>
          <w:rFonts w:ascii="David" w:eastAsia="Times New Roman" w:hAnsi="David"/>
          <w:color w:val="auto"/>
          <w:kern w:val="28"/>
          <w:rtl/>
        </w:rPr>
        <w:t xml:space="preserve">מחיר לגבי אחד הפריטים, הצעת המחיר תפסל, וההצעה כולה תדחה על הסף. </w:t>
      </w:r>
    </w:p>
    <w:p w14:paraId="26D23460" w14:textId="77777777" w:rsidR="006E300F" w:rsidRPr="006E300F" w:rsidRDefault="006E300F" w:rsidP="006E300F">
      <w:pPr>
        <w:numPr>
          <w:ilvl w:val="0"/>
          <w:numId w:val="46"/>
        </w:numPr>
        <w:spacing w:before="240" w:after="120" w:line="240" w:lineRule="auto"/>
        <w:ind w:left="714" w:hanging="357"/>
        <w:jc w:val="both"/>
        <w:rPr>
          <w:rFonts w:ascii="David" w:eastAsia="Times New Roman" w:hAnsi="David"/>
          <w:color w:val="auto"/>
          <w:kern w:val="28"/>
          <w:rtl/>
        </w:rPr>
      </w:pPr>
      <w:r w:rsidRPr="006E300F">
        <w:rPr>
          <w:rFonts w:ascii="David" w:eastAsia="Times New Roman" w:hAnsi="David" w:hint="cs"/>
          <w:color w:val="auto"/>
          <w:kern w:val="28"/>
          <w:rtl/>
        </w:rPr>
        <w:t>ציון הצעת המחיר יתבצע לפי החישוב שבסעיף 3.3 בפרק א' "ניקוד ההצעות".</w:t>
      </w:r>
    </w:p>
    <w:p w14:paraId="69301386" w14:textId="77777777" w:rsidR="006E300F" w:rsidRPr="006E300F" w:rsidRDefault="006E300F" w:rsidP="006E300F">
      <w:pPr>
        <w:numPr>
          <w:ilvl w:val="0"/>
          <w:numId w:val="46"/>
        </w:numPr>
        <w:spacing w:before="240" w:after="120" w:line="240" w:lineRule="auto"/>
        <w:jc w:val="both"/>
        <w:rPr>
          <w:rFonts w:ascii="David" w:eastAsia="Times New Roman" w:hAnsi="David"/>
          <w:color w:val="auto"/>
          <w:kern w:val="28"/>
        </w:rPr>
      </w:pPr>
      <w:r w:rsidRPr="006E300F">
        <w:rPr>
          <w:rFonts w:ascii="David" w:eastAsia="Times New Roman" w:hAnsi="David" w:hint="cs"/>
          <w:color w:val="auto"/>
          <w:kern w:val="28"/>
          <w:rtl/>
        </w:rPr>
        <w:t>ה</w:t>
      </w:r>
      <w:r w:rsidRPr="006E300F">
        <w:rPr>
          <w:rFonts w:ascii="David" w:eastAsia="Times New Roman" w:hAnsi="David"/>
          <w:color w:val="auto"/>
          <w:kern w:val="28"/>
          <w:rtl/>
        </w:rPr>
        <w:t xml:space="preserve">סכומים האמורים </w:t>
      </w:r>
      <w:r w:rsidRPr="006E300F">
        <w:rPr>
          <w:rFonts w:ascii="David" w:eastAsia="Times New Roman" w:hAnsi="David" w:hint="cs"/>
          <w:color w:val="auto"/>
          <w:kern w:val="28"/>
          <w:rtl/>
        </w:rPr>
        <w:t>הם סופיים למעט תשלום הפרשי הצמדה כמפורט ב</w:t>
      </w:r>
      <w:r w:rsidRPr="006E300F">
        <w:rPr>
          <w:rFonts w:ascii="David" w:eastAsia="Times New Roman" w:hAnsi="David"/>
          <w:color w:val="auto"/>
          <w:kern w:val="28"/>
          <w:rtl/>
        </w:rPr>
        <w:t>נספח ה'</w:t>
      </w:r>
      <w:r w:rsidRPr="006E300F">
        <w:rPr>
          <w:rFonts w:ascii="David" w:eastAsia="Times New Roman" w:hAnsi="David" w:hint="cs"/>
          <w:color w:val="auto"/>
          <w:kern w:val="28"/>
          <w:rtl/>
        </w:rPr>
        <w:t xml:space="preserve"> לחוזה </w:t>
      </w:r>
      <w:r w:rsidRPr="006E300F">
        <w:rPr>
          <w:rFonts w:ascii="David" w:eastAsia="Times New Roman" w:hAnsi="David"/>
          <w:color w:val="auto"/>
          <w:kern w:val="28"/>
          <w:rtl/>
        </w:rPr>
        <w:t>– כללי הצמדה לתמורה</w:t>
      </w:r>
      <w:r w:rsidRPr="006E300F">
        <w:rPr>
          <w:rFonts w:ascii="David" w:eastAsia="Times New Roman" w:hAnsi="David" w:hint="cs"/>
          <w:color w:val="auto"/>
          <w:kern w:val="28"/>
          <w:rtl/>
        </w:rPr>
        <w:t xml:space="preserve">. לתמורה יתווסף מע"מ כחוק. </w:t>
      </w:r>
      <w:r w:rsidRPr="006E300F">
        <w:rPr>
          <w:rFonts w:ascii="David" w:eastAsia="Times New Roman" w:hAnsi="David"/>
          <w:color w:val="auto"/>
          <w:kern w:val="28"/>
          <w:rtl/>
        </w:rPr>
        <w:t>מעבר ל</w:t>
      </w:r>
      <w:r w:rsidRPr="006E300F">
        <w:rPr>
          <w:rFonts w:ascii="David" w:eastAsia="Times New Roman" w:hAnsi="David" w:hint="cs"/>
          <w:color w:val="auto"/>
          <w:kern w:val="28"/>
          <w:rtl/>
        </w:rPr>
        <w:t>כך</w:t>
      </w:r>
      <w:r w:rsidRPr="006E300F">
        <w:rPr>
          <w:rFonts w:ascii="David" w:eastAsia="Times New Roman" w:hAnsi="David"/>
          <w:color w:val="auto"/>
          <w:kern w:val="28"/>
          <w:rtl/>
        </w:rPr>
        <w:t>, לא יידרש על ידי כל סכום נוסף.</w:t>
      </w:r>
      <w:r w:rsidRPr="006E300F">
        <w:rPr>
          <w:rFonts w:ascii="David" w:eastAsia="Times New Roman" w:hAnsi="David" w:hint="cs"/>
          <w:color w:val="auto"/>
          <w:kern w:val="28"/>
          <w:rtl/>
        </w:rPr>
        <w:t xml:space="preserve"> </w:t>
      </w:r>
    </w:p>
    <w:p w14:paraId="7469F4E9" w14:textId="77777777" w:rsidR="006E300F" w:rsidRPr="006E300F" w:rsidRDefault="006E300F" w:rsidP="006E300F">
      <w:pPr>
        <w:numPr>
          <w:ilvl w:val="0"/>
          <w:numId w:val="46"/>
        </w:numPr>
        <w:spacing w:before="240" w:after="120" w:line="240" w:lineRule="auto"/>
        <w:jc w:val="both"/>
        <w:rPr>
          <w:rFonts w:ascii="David" w:eastAsia="Times New Roman" w:hAnsi="David"/>
          <w:color w:val="auto"/>
          <w:kern w:val="28"/>
          <w:rtl/>
        </w:rPr>
      </w:pPr>
      <w:r w:rsidRPr="006E300F">
        <w:rPr>
          <w:rFonts w:ascii="David" w:eastAsia="Times New Roman" w:hAnsi="David"/>
          <w:color w:val="auto"/>
          <w:kern w:val="28"/>
          <w:rtl/>
        </w:rPr>
        <w:t xml:space="preserve">אינני מתנה </w:t>
      </w:r>
      <w:r w:rsidRPr="006E300F">
        <w:rPr>
          <w:rFonts w:ascii="David" w:eastAsia="Times New Roman" w:hAnsi="David" w:hint="cs"/>
          <w:color w:val="auto"/>
          <w:kern w:val="28"/>
          <w:rtl/>
        </w:rPr>
        <w:t>ה</w:t>
      </w:r>
      <w:r w:rsidRPr="006E300F">
        <w:rPr>
          <w:rFonts w:ascii="David" w:eastAsia="Times New Roman" w:hAnsi="David"/>
          <w:color w:val="auto"/>
          <w:kern w:val="28"/>
          <w:rtl/>
        </w:rPr>
        <w:t>צע</w:t>
      </w:r>
      <w:r w:rsidRPr="006E300F">
        <w:rPr>
          <w:rFonts w:ascii="David" w:eastAsia="Times New Roman" w:hAnsi="David" w:hint="cs"/>
          <w:color w:val="auto"/>
          <w:kern w:val="28"/>
          <w:rtl/>
        </w:rPr>
        <w:t>ה זו</w:t>
      </w:r>
      <w:r w:rsidRPr="006E300F">
        <w:rPr>
          <w:rFonts w:ascii="David" w:eastAsia="Times New Roman" w:hAnsi="David"/>
          <w:color w:val="auto"/>
          <w:kern w:val="28"/>
          <w:rtl/>
        </w:rPr>
        <w:t xml:space="preserve"> בשום תנאי</w:t>
      </w:r>
      <w:r w:rsidRPr="006E300F">
        <w:rPr>
          <w:rFonts w:ascii="David" w:eastAsia="Times New Roman" w:hAnsi="David" w:hint="cs"/>
          <w:color w:val="auto"/>
          <w:kern w:val="28"/>
          <w:rtl/>
        </w:rPr>
        <w:t>.</w:t>
      </w:r>
    </w:p>
    <w:p w14:paraId="1FE58ACE" w14:textId="77777777" w:rsidR="006E300F" w:rsidRPr="006E300F" w:rsidRDefault="006E300F" w:rsidP="006E300F">
      <w:pPr>
        <w:spacing w:after="0" w:line="240" w:lineRule="auto"/>
        <w:rPr>
          <w:rFonts w:ascii="David" w:eastAsia="Times New Roman" w:hAnsi="David"/>
          <w:color w:val="auto"/>
          <w:kern w:val="28"/>
        </w:rPr>
      </w:pPr>
    </w:p>
    <w:p w14:paraId="440AB390" w14:textId="77777777" w:rsidR="006E300F" w:rsidRPr="006E300F" w:rsidRDefault="006E300F" w:rsidP="006E300F">
      <w:pPr>
        <w:spacing w:after="0" w:line="240" w:lineRule="auto"/>
        <w:ind w:left="60"/>
        <w:jc w:val="both"/>
        <w:rPr>
          <w:rFonts w:ascii="David" w:eastAsia="Times New Roman" w:hAnsi="David"/>
          <w:color w:val="auto"/>
          <w:kern w:val="28"/>
          <w:rtl/>
        </w:rPr>
      </w:pPr>
    </w:p>
    <w:p w14:paraId="69977406" w14:textId="77777777" w:rsidR="006E300F" w:rsidRPr="006E300F" w:rsidRDefault="006E300F" w:rsidP="006E300F">
      <w:pPr>
        <w:spacing w:after="0" w:line="240" w:lineRule="auto"/>
        <w:ind w:left="60"/>
        <w:jc w:val="both"/>
        <w:rPr>
          <w:rFonts w:ascii="David" w:eastAsia="Times New Roman" w:hAnsi="David"/>
          <w:noProof/>
          <w:color w:val="auto"/>
          <w:kern w:val="28"/>
          <w:rtl/>
        </w:rPr>
      </w:pPr>
      <w:r w:rsidRPr="006E300F">
        <w:rPr>
          <w:rFonts w:ascii="David" w:eastAsia="Times New Roman" w:hAnsi="David"/>
          <w:noProof/>
          <w:color w:val="auto"/>
          <w:kern w:val="28"/>
          <w:rtl/>
        </w:rPr>
        <w:t xml:space="preserve"> </w:t>
      </w:r>
    </w:p>
    <w:p w14:paraId="724B0CC7" w14:textId="77777777" w:rsidR="006E300F" w:rsidRPr="006E300F" w:rsidRDefault="006E300F" w:rsidP="006E300F">
      <w:pPr>
        <w:spacing w:after="0" w:line="240" w:lineRule="auto"/>
        <w:jc w:val="center"/>
        <w:rPr>
          <w:rFonts w:ascii="David" w:eastAsia="Times New Roman" w:hAnsi="David"/>
          <w:b/>
          <w:bCs/>
          <w:color w:val="auto"/>
          <w:kern w:val="28"/>
          <w:rtl/>
        </w:rPr>
      </w:pPr>
    </w:p>
    <w:p w14:paraId="44361F23" w14:textId="77777777" w:rsidR="006E300F" w:rsidRPr="006E300F" w:rsidRDefault="006E300F" w:rsidP="006E300F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284"/>
        <w:textAlignment w:val="baseline"/>
        <w:rPr>
          <w:rFonts w:ascii="David" w:eastAsia="Times New Roman" w:hAnsi="David"/>
          <w:noProof/>
          <w:color w:val="auto"/>
          <w:kern w:val="28"/>
          <w:rtl/>
        </w:rPr>
      </w:pPr>
    </w:p>
    <w:p w14:paraId="6B554A78" w14:textId="77777777" w:rsidR="006E300F" w:rsidRPr="006E300F" w:rsidRDefault="006E300F" w:rsidP="006E300F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284"/>
        <w:textAlignment w:val="baseline"/>
        <w:rPr>
          <w:rFonts w:ascii="David" w:eastAsia="Times New Roman" w:hAnsi="David"/>
          <w:noProof/>
          <w:color w:val="auto"/>
          <w:kern w:val="28"/>
          <w:rtl/>
        </w:rPr>
      </w:pPr>
      <w:r w:rsidRPr="006E300F">
        <w:rPr>
          <w:rFonts w:ascii="David" w:eastAsia="Times New Roman" w:hAnsi="David" w:hint="cs"/>
          <w:noProof/>
          <w:color w:val="auto"/>
          <w:kern w:val="28"/>
          <w:rtl/>
        </w:rPr>
        <w:t xml:space="preserve">    </w:t>
      </w:r>
      <w:r w:rsidRPr="006E300F">
        <w:rPr>
          <w:rFonts w:ascii="David" w:eastAsia="Times New Roman" w:hAnsi="David"/>
          <w:noProof/>
          <w:color w:val="auto"/>
          <w:kern w:val="28"/>
          <w:rtl/>
        </w:rPr>
        <w:t xml:space="preserve"> -----------------------        </w:t>
      </w:r>
      <w:r w:rsidRPr="006E300F">
        <w:rPr>
          <w:rFonts w:ascii="David" w:eastAsia="Times New Roman" w:hAnsi="David"/>
          <w:noProof/>
          <w:color w:val="auto"/>
          <w:kern w:val="28"/>
          <w:rtl/>
        </w:rPr>
        <w:tab/>
      </w:r>
      <w:r w:rsidRPr="006E300F">
        <w:rPr>
          <w:rFonts w:ascii="David" w:eastAsia="Times New Roman" w:hAnsi="David"/>
          <w:noProof/>
          <w:color w:val="auto"/>
          <w:kern w:val="28"/>
          <w:rtl/>
        </w:rPr>
        <w:tab/>
      </w:r>
      <w:r w:rsidRPr="006E300F">
        <w:rPr>
          <w:rFonts w:ascii="David" w:eastAsia="Times New Roman" w:hAnsi="David"/>
          <w:noProof/>
          <w:color w:val="auto"/>
          <w:kern w:val="28"/>
          <w:rtl/>
        </w:rPr>
        <w:tab/>
      </w:r>
      <w:r w:rsidRPr="006E300F">
        <w:rPr>
          <w:rFonts w:ascii="David" w:eastAsia="Times New Roman" w:hAnsi="David"/>
          <w:noProof/>
          <w:color w:val="auto"/>
          <w:kern w:val="28"/>
          <w:rtl/>
        </w:rPr>
        <w:tab/>
        <w:t xml:space="preserve">  ---------------------------</w:t>
      </w:r>
    </w:p>
    <w:p w14:paraId="4216C5BF" w14:textId="77777777" w:rsidR="006E300F" w:rsidRPr="006E300F" w:rsidRDefault="006E300F" w:rsidP="006E300F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ind w:left="284"/>
        <w:textAlignment w:val="baseline"/>
        <w:rPr>
          <w:rFonts w:ascii="David" w:eastAsia="Times New Roman" w:hAnsi="David"/>
          <w:noProof/>
          <w:color w:val="auto"/>
          <w:kern w:val="28"/>
          <w:rtl/>
        </w:rPr>
      </w:pPr>
      <w:r w:rsidRPr="006E300F">
        <w:rPr>
          <w:rFonts w:ascii="David" w:eastAsia="Times New Roman" w:hAnsi="David"/>
          <w:noProof/>
          <w:color w:val="auto"/>
          <w:kern w:val="28"/>
          <w:rtl/>
        </w:rPr>
        <w:t xml:space="preserve">     </w:t>
      </w:r>
      <w:r w:rsidRPr="006E300F">
        <w:rPr>
          <w:rFonts w:ascii="David" w:eastAsia="Times New Roman" w:hAnsi="David" w:hint="cs"/>
          <w:noProof/>
          <w:color w:val="auto"/>
          <w:kern w:val="28"/>
          <w:rtl/>
        </w:rPr>
        <w:t xml:space="preserve">     </w:t>
      </w:r>
      <w:r w:rsidRPr="006E300F">
        <w:rPr>
          <w:rFonts w:ascii="David" w:eastAsia="Times New Roman" w:hAnsi="David"/>
          <w:noProof/>
          <w:color w:val="auto"/>
          <w:kern w:val="28"/>
          <w:rtl/>
        </w:rPr>
        <w:t xml:space="preserve"> חותמת המציע                         </w:t>
      </w:r>
      <w:r w:rsidRPr="006E300F">
        <w:rPr>
          <w:rFonts w:ascii="David" w:eastAsia="Times New Roman" w:hAnsi="David"/>
          <w:noProof/>
          <w:color w:val="auto"/>
          <w:kern w:val="28"/>
          <w:rtl/>
        </w:rPr>
        <w:tab/>
      </w:r>
      <w:r w:rsidRPr="006E300F">
        <w:rPr>
          <w:rFonts w:ascii="David" w:eastAsia="Times New Roman" w:hAnsi="David"/>
          <w:noProof/>
          <w:color w:val="auto"/>
          <w:kern w:val="28"/>
          <w:rtl/>
        </w:rPr>
        <w:tab/>
      </w:r>
      <w:r w:rsidRPr="006E300F">
        <w:rPr>
          <w:rFonts w:ascii="David" w:eastAsia="Times New Roman" w:hAnsi="David"/>
          <w:noProof/>
          <w:color w:val="auto"/>
          <w:kern w:val="28"/>
          <w:rtl/>
        </w:rPr>
        <w:tab/>
      </w:r>
      <w:r w:rsidRPr="006E300F">
        <w:rPr>
          <w:rFonts w:ascii="David" w:eastAsia="Times New Roman" w:hAnsi="David" w:hint="cs"/>
          <w:noProof/>
          <w:color w:val="auto"/>
          <w:kern w:val="28"/>
          <w:rtl/>
        </w:rPr>
        <w:t xml:space="preserve">       </w:t>
      </w:r>
      <w:r w:rsidRPr="006E300F">
        <w:rPr>
          <w:rFonts w:ascii="David" w:eastAsia="Times New Roman" w:hAnsi="David"/>
          <w:noProof/>
          <w:color w:val="auto"/>
          <w:kern w:val="28"/>
          <w:rtl/>
        </w:rPr>
        <w:t xml:space="preserve">         תאריך</w:t>
      </w:r>
    </w:p>
    <w:p w14:paraId="7EACF671" w14:textId="77777777" w:rsidR="006E300F" w:rsidRPr="006E300F" w:rsidRDefault="006E300F" w:rsidP="006E300F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David" w:eastAsia="Times New Roman" w:hAnsi="David"/>
          <w:noProof/>
          <w:color w:val="auto"/>
          <w:kern w:val="28"/>
          <w:rtl/>
        </w:rPr>
      </w:pPr>
      <w:r w:rsidRPr="006E300F">
        <w:rPr>
          <w:rFonts w:ascii="David" w:eastAsia="Times New Roman" w:hAnsi="David" w:hint="cs"/>
          <w:noProof/>
          <w:color w:val="auto"/>
          <w:kern w:val="28"/>
          <w:rtl/>
        </w:rPr>
        <w:t xml:space="preserve">  וחתימת מורשה חתימה של המציע</w:t>
      </w:r>
    </w:p>
    <w:p w14:paraId="17D6558B" w14:textId="0BCDCAC9" w:rsidR="006E300F" w:rsidRPr="00947433" w:rsidRDefault="006E300F" w:rsidP="00947433">
      <w:pPr>
        <w:spacing w:after="0" w:line="360" w:lineRule="auto"/>
        <w:ind w:left="501"/>
        <w:contextualSpacing/>
        <w:jc w:val="both"/>
        <w:rPr>
          <w:rFonts w:ascii="David" w:eastAsia="Times New Roman" w:hAnsi="David"/>
          <w:color w:val="auto"/>
          <w:kern w:val="28"/>
          <w:sz w:val="20"/>
          <w:szCs w:val="20"/>
        </w:rPr>
      </w:pPr>
      <w:r w:rsidRPr="006E300F">
        <w:rPr>
          <w:rFonts w:ascii="David" w:eastAsia="Times New Roman" w:hAnsi="David"/>
          <w:color w:val="auto"/>
          <w:kern w:val="28"/>
          <w:sz w:val="20"/>
          <w:szCs w:val="20"/>
          <w:rtl/>
        </w:rPr>
        <w:t xml:space="preserve"> </w:t>
      </w:r>
      <w:bookmarkStart w:id="4" w:name="_GoBack"/>
      <w:bookmarkEnd w:id="3"/>
      <w:bookmarkEnd w:id="4"/>
    </w:p>
    <w:sectPr w:rsidR="006E300F" w:rsidRPr="00947433" w:rsidSect="00566F6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C8026" w14:textId="77777777" w:rsidR="004E7BDF" w:rsidRDefault="004E7BDF" w:rsidP="0038772F">
      <w:pPr>
        <w:spacing w:after="0" w:line="240" w:lineRule="auto"/>
      </w:pPr>
      <w:r>
        <w:separator/>
      </w:r>
    </w:p>
  </w:endnote>
  <w:endnote w:type="continuationSeparator" w:id="0">
    <w:p w14:paraId="4C3CB3FF" w14:textId="77777777" w:rsidR="004E7BDF" w:rsidRDefault="004E7BDF" w:rsidP="0038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F46B2" w14:textId="77777777" w:rsidR="004E7BDF" w:rsidRDefault="004E7BDF" w:rsidP="00777A82">
    <w:pPr>
      <w:pStyle w:val="a8"/>
      <w:jc w:val="right"/>
      <w:rPr>
        <w:rFonts w:ascii="Tahoma" w:hAnsi="Tahoma" w:cs="Tahoma"/>
        <w:b/>
        <w:bCs/>
        <w:color w:val="665D58"/>
        <w:sz w:val="17"/>
        <w:szCs w:val="17"/>
        <w:rtl/>
      </w:rPr>
    </w:pPr>
  </w:p>
  <w:p w14:paraId="3F6809EF" w14:textId="77777777" w:rsidR="004E7BDF" w:rsidRDefault="004E7BDF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14:paraId="1551E5A0" w14:textId="77777777" w:rsidR="004E7BDF" w:rsidRDefault="004E7BDF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14:paraId="01E2EFC3" w14:textId="77777777" w:rsidR="004E7BDF" w:rsidRPr="00AE2AEF" w:rsidRDefault="004E7BDF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sdt>
    <w:sdtPr>
      <w:rPr>
        <w:rFonts w:hint="cs"/>
      </w:rPr>
      <w:tag w:val="txtFooter;"/>
      <w:id w:val="100359172"/>
      <w:placeholder>
        <w:docPart w:val="E90D79F70C904F1EAC90ED01BCA4BBFF"/>
      </w:placeholder>
    </w:sdtPr>
    <w:sdtEndPr/>
    <w:sdtContent>
      <w:p w14:paraId="7A14CE00" w14:textId="77777777" w:rsidR="004E7BDF" w:rsidRPr="00C638A6" w:rsidRDefault="004E7BDF" w:rsidP="00564DED">
        <w:pPr>
          <w:pStyle w:val="a8"/>
          <w:bidi w:val="0"/>
          <w:rPr>
            <w:rtl/>
          </w:rPr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A2CF5E7" wp14:editId="59E28B90">
                  <wp:simplePos x="0" y="0"/>
                  <wp:positionH relativeFrom="column">
                    <wp:posOffset>-393065</wp:posOffset>
                  </wp:positionH>
                  <wp:positionV relativeFrom="paragraph">
                    <wp:posOffset>-354965</wp:posOffset>
                  </wp:positionV>
                  <wp:extent cx="6035675" cy="656590"/>
                  <wp:effectExtent l="0" t="0" r="0" b="3175"/>
                  <wp:wrapNone/>
                  <wp:docPr id="18" name="Text Box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35675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267F05" w14:textId="77777777" w:rsidR="004E7BDF" w:rsidRPr="000B44ED" w:rsidRDefault="004E7BDF" w:rsidP="00564DED">
                              <w:pPr>
                                <w:tabs>
                                  <w:tab w:val="left" w:pos="4823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</w:p>
                            <w:p w14:paraId="67E3B5C3" w14:textId="664A889E" w:rsidR="004E7BDF" w:rsidRPr="008F23E2" w:rsidRDefault="00947433" w:rsidP="00825E07">
                              <w:pPr>
                                <w:tabs>
                                  <w:tab w:val="left" w:pos="4823"/>
                                  <w:tab w:val="right" w:pos="7819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txtAddress"/>
                                  <w:id w:val="44988735"/>
                                </w:sdtPr>
                                <w:sdtEndPr/>
                                <w:sdtContent>
                                  <w:r w:rsidR="004E7BDF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 xml:space="preserve">רח' הצבי 15 (בנין בזק), ת.ד. </w:t>
                                  </w:r>
                                  <w:r w:rsidR="004E7BDF" w:rsidRPr="00825E07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36666</w:t>
                                  </w:r>
                                  <w:r w:rsidR="004E7BDF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 xml:space="preserve">, ירושלים </w:t>
                                  </w:r>
                                  <w:r w:rsidR="004E7BDF" w:rsidRPr="00825E07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9136601</w:t>
                                  </w:r>
                                </w:sdtContent>
                              </w:sdt>
                              <w:r w:rsidR="004E7BDF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</w:t>
                              </w:r>
                              <w:r w:rsidR="004E7BDF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ab/>
                              </w:r>
                              <w:r w:rsidR="004E7BDF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ab/>
                              </w:r>
                            </w:p>
                            <w:p w14:paraId="25C0D69A" w14:textId="77777777" w:rsidR="004E7BDF" w:rsidRPr="007E1890" w:rsidRDefault="00947433" w:rsidP="00564DED">
                              <w:pPr>
                                <w:tabs>
                                  <w:tab w:val="left" w:pos="4823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  <w:hyperlink r:id="rId1" w:history="1">
                                <w:r w:rsidR="004E7BDF" w:rsidRPr="00577220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665D58"/>
                                    <w:spacing w:val="-4"/>
                                    <w:sz w:val="19"/>
                                    <w:szCs w:val="19"/>
                                  </w:rPr>
                                  <w:t>www.land.gov.il</w:t>
                                </w:r>
                              </w:hyperlink>
                              <w:r w:rsidR="004E7BDF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4E7BDF" w:rsidRPr="00104B6E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  <w:r w:rsidR="004E7BDF" w:rsidRPr="00104B6E">
                                <w:rPr>
                                  <w:rFonts w:ascii="Tahoma" w:hAnsi="Tahoma" w:cs="Tahoma"/>
                                  <w:b/>
                                  <w:bCs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</w:t>
                              </w:r>
                              <w:r w:rsidR="004E7BDF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r w:rsidR="004E7BDF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מוקד טלפוני:  03-</w:t>
                              </w:r>
                              <w:r w:rsidR="004E7BDF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9533333 </w:t>
                              </w:r>
                              <w:r w:rsidR="004E7BDF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/ 5575*</w:t>
                              </w:r>
                              <w:r w:rsidR="004E7BDF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4E7BDF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  <w:r w:rsidR="004E7BDF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4E7BDF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שער הממשלה:  </w:t>
                              </w:r>
                              <w:r w:rsidR="004E7BDF">
                                <w:rPr>
                                  <w:rFonts w:ascii="Tahoma" w:hAnsi="Tahoma" w:cs="Tahoma"/>
                                  <w:color w:val="665D58"/>
                                  <w:sz w:val="19"/>
                                  <w:szCs w:val="19"/>
                                </w:rPr>
                                <w:t>www.gov.il</w:t>
                              </w:r>
                            </w:p>
                            <w:p w14:paraId="71F5A6D6" w14:textId="77777777" w:rsidR="004E7BDF" w:rsidRDefault="004E7BDF" w:rsidP="00564DED">
                              <w:pPr>
                                <w:tabs>
                                  <w:tab w:val="left" w:pos="4823"/>
                                </w:tabs>
                                <w:spacing w:after="0" w:line="240" w:lineRule="auto"/>
                                <w:jc w:val="both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hint="cs"/>
                                    <w:rtl/>
                                  </w:rPr>
                                  <w:tag w:val="txtFax"/>
                                  <w:id w:val="221139472"/>
                                  <w:showingPlcHdr/>
                                </w:sdtPr>
                                <w:sdtEndPr/>
                                <w:sdtContent/>
                              </w:sdt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A2CF5E7"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6" type="#_x0000_t202" style="position:absolute;margin-left:-30.95pt;margin-top:-27.95pt;width:475.25pt;height:5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" filled="f" stroked="f">
                  <v:textbox>
                    <w:txbxContent>
                      <w:p w14:paraId="28267F05" w14:textId="77777777" w:rsidR="004E7BDF" w:rsidRPr="000B44ED" w:rsidRDefault="004E7BDF" w:rsidP="00564DED">
                        <w:pPr>
                          <w:tabs>
                            <w:tab w:val="left" w:pos="4823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</w:p>
                      <w:p w14:paraId="67E3B5C3" w14:textId="664A889E" w:rsidR="004E7BDF" w:rsidRPr="008F23E2" w:rsidRDefault="0039776A" w:rsidP="00825E07">
                        <w:pPr>
                          <w:tabs>
                            <w:tab w:val="left" w:pos="4823"/>
                            <w:tab w:val="right" w:pos="7819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txtAddress"/>
                            <w:id w:val="44988735"/>
                          </w:sdtPr>
                          <w:sdtEndPr/>
                          <w:sdtContent>
                            <w:r w:rsidR="004E7BDF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 xml:space="preserve">רח' הצבי 15 (בנין בזק), ת.ד. </w:t>
                            </w:r>
                            <w:r w:rsidR="004E7BDF" w:rsidRPr="00825E07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36666</w:t>
                            </w:r>
                            <w:r w:rsidR="004E7BDF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 xml:space="preserve">, ירושלים </w:t>
                            </w:r>
                            <w:r w:rsidR="004E7BDF" w:rsidRPr="00825E07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9136601</w:t>
                            </w:r>
                          </w:sdtContent>
                        </w:sdt>
                        <w:r w:rsidR="004E7BDF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</w:t>
                        </w:r>
                        <w:r w:rsidR="004E7BDF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ab/>
                        </w:r>
                        <w:r w:rsidR="004E7BDF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ab/>
                        </w:r>
                      </w:p>
                      <w:p w14:paraId="25C0D69A" w14:textId="77777777" w:rsidR="004E7BDF" w:rsidRPr="007E1890" w:rsidRDefault="0039776A" w:rsidP="00564DED">
                        <w:pPr>
                          <w:tabs>
                            <w:tab w:val="left" w:pos="4823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  <w:hyperlink r:id="rId2" w:history="1">
                          <w:r w:rsidR="004E7BDF" w:rsidRPr="00577220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pacing w:val="-4"/>
                              <w:sz w:val="19"/>
                              <w:szCs w:val="19"/>
                            </w:rPr>
                            <w:t>www.land.gov.il</w:t>
                          </w:r>
                        </w:hyperlink>
                        <w:r w:rsidR="004E7BDF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4E7BDF" w:rsidRPr="00104B6E">
                          <w:rPr>
                            <w:rFonts w:ascii="Tahoma" w:hAnsi="Tahoma" w:cs="Tahoma" w:hint="cs"/>
                            <w:b/>
                            <w:bCs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  <w:r w:rsidR="004E7BDF" w:rsidRPr="00104B6E">
                          <w:rPr>
                            <w:rFonts w:ascii="Tahoma" w:hAnsi="Tahoma" w:cs="Tahoma"/>
                            <w:b/>
                            <w:bCs/>
                            <w:color w:val="665D58"/>
                            <w:sz w:val="17"/>
                            <w:szCs w:val="17"/>
                            <w:rtl/>
                          </w:rPr>
                          <w:t xml:space="preserve"> </w:t>
                        </w:r>
                        <w:r w:rsidR="004E7BDF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r w:rsidR="004E7BDF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מוקד טלפוני:  03-</w:t>
                        </w:r>
                        <w:r w:rsidR="004E7BDF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9533333 </w:t>
                        </w:r>
                        <w:r w:rsidR="004E7BDF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/ 5575*</w:t>
                        </w:r>
                        <w:r w:rsidR="004E7BDF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4E7BDF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  <w:r w:rsidR="004E7BDF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4E7BDF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שער הממשלה:  </w:t>
                        </w:r>
                        <w:r w:rsidR="004E7BDF">
                          <w:rPr>
                            <w:rFonts w:ascii="Tahoma" w:hAnsi="Tahoma" w:cs="Tahoma"/>
                            <w:color w:val="665D58"/>
                            <w:sz w:val="19"/>
                            <w:szCs w:val="19"/>
                          </w:rPr>
                          <w:t>www.gov.il</w:t>
                        </w:r>
                      </w:p>
                      <w:p w14:paraId="71F5A6D6" w14:textId="77777777" w:rsidR="004E7BDF" w:rsidRDefault="004E7BDF" w:rsidP="00564DED">
                        <w:pPr>
                          <w:tabs>
                            <w:tab w:val="left" w:pos="4823"/>
                          </w:tabs>
                          <w:spacing w:after="0" w:line="240" w:lineRule="auto"/>
                          <w:jc w:val="both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</w:t>
                        </w:r>
                        <w:sdt>
                          <w:sdtPr>
                            <w:rPr>
                              <w:rFonts w:hint="cs"/>
                              <w:rtl/>
                            </w:rPr>
                            <w:tag w:val="txtFax"/>
                            <w:id w:val="221139472"/>
                            <w:showingPlcHdr/>
                          </w:sdtPr>
                          <w:sdtEndPr/>
                          <w:sdtContent/>
                        </w:sdt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6310FBB0" wp14:editId="1D9469C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67945</wp:posOffset>
                  </wp:positionV>
                  <wp:extent cx="274320" cy="186690"/>
                  <wp:effectExtent l="0" t="1270" r="0" b="2540"/>
                  <wp:wrapNone/>
                  <wp:docPr id="17" name="Text Box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4320" cy="18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5B85E8" w14:textId="77777777" w:rsidR="004E7BDF" w:rsidRDefault="004E7BDF" w:rsidP="00564DED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77AC427" wp14:editId="1BC3E4E3">
                                    <wp:extent cx="262812" cy="170953"/>
                                    <wp:effectExtent l="19050" t="0" r="3888" b="0"/>
                                    <wp:docPr id="6" name="תמונה 14" descr="GOVIL_logo_250_color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OVIL_logo_250_color.gif"/>
                                            <pic:cNvPicPr/>
                                          </pic:nvPicPr>
                                          <pic:blipFill>
                                            <a:blip r:embed="rId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63809" cy="17160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6310FBB0" id="Text Box 6" o:spid="_x0000_s1027" type="#_x0000_t202" style="position:absolute;margin-left:17.65pt;margin-top:5.35pt;width:21.6pt;height:1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" filled="f" stroked="f">
                  <v:textbox inset="0,0,0,0">
                    <w:txbxContent>
                      <w:p w14:paraId="595B85E8" w14:textId="77777777" w:rsidR="004E7BDF" w:rsidRDefault="004E7BDF" w:rsidP="00564DED">
                        <w:pPr>
                          <w:rPr>
                            <w:rtl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77AC427" wp14:editId="1BC3E4E3">
                              <wp:extent cx="262812" cy="170953"/>
                              <wp:effectExtent l="19050" t="0" r="3888" b="0"/>
                              <wp:docPr id="6" name="תמונה 14" descr="GOVIL_logo_250_colo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OVIL_logo_250_color.gif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3809" cy="17160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61A9CA48" wp14:editId="49C21CB3">
                  <wp:simplePos x="0" y="0"/>
                  <wp:positionH relativeFrom="column">
                    <wp:posOffset>5009515</wp:posOffset>
                  </wp:positionH>
                  <wp:positionV relativeFrom="paragraph">
                    <wp:posOffset>-95250</wp:posOffset>
                  </wp:positionV>
                  <wp:extent cx="1790065" cy="323215"/>
                  <wp:effectExtent l="0" t="0" r="1270" b="635"/>
                  <wp:wrapNone/>
                  <wp:docPr id="1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90065" cy="323215"/>
                            <a:chOff x="8681" y="15714"/>
                            <a:chExt cx="2494" cy="509"/>
                          </a:xfrm>
                        </wpg:grpSpPr>
                        <wps:wsp>
                          <wps:cNvPr id="1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6183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DF6D27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6026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007DC5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5869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50B848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5714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665D58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F3A7A81" id="Group 1" o:spid="_x0000_s1026" style="position:absolute;left:0;text-align:left;margin-left:394.45pt;margin-top:-7.5pt;width:140.95pt;height:25.45pt;z-index:251663360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">
                  <v:rect id="Rectangle 2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YR8MA&#10;AADbAAAADwAAAGRycy9kb3ducmV2LnhtbERPTWsCMRC9F/ofwhS81axaimyNIqWi9FK1BT1ON+Pu&#10;2s1km0Q3/fdGKHibx/ucySyaRpzJ+dqygkE/A0FcWF1zqeDrc/E4BuEDssbGMin4Iw+z6f3dBHNt&#10;O97QeRtKkULY56igCqHNpfRFRQZ937bEiTtYZzAk6EqpHXYp3DRymGXP0mDNqaHCll4rKn62J6Pg&#10;d5l9L3abj/fh0cXYreLTW7HeK9V7iPMXEIFiuIn/3Sud5o/g+ks6QE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LYR8MAAADbAAAADwAAAAAAAAAAAAAAAACYAgAAZHJzL2Rv&#10;d25yZXYueG1sUEsFBgAAAAAEAAQA9QAAAIgDAAAAAA==&#10;" fillcolor="white [3212]" stroked="f">
                    <v:fill color2="#df6d27" angle="90" focus="100%" type="gradient"/>
                  </v:rect>
                  <v:rect id="Rectangle 3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UYAcEA&#10;AADbAAAADwAAAGRycy9kb3ducmV2LnhtbERPTWuDQBC9F/IflgnkVteUEIJ1IyZQ6aUQEy+9De5E&#10;Je6suNto++u7hUJu83ifk2az6cWdRtdZVrCOYhDEtdUdNwqqy9vzDoTzyBp7y6Tgmxxk+8VTiom2&#10;E5d0P/tGhBB2CSpovR8SKV3dkkEX2YE4cFc7GvQBjo3UI04h3PTyJY630mDHoaHFgY4t1bfzl1FQ&#10;VFR2hym/lB8l00/1WdxOplBqtZzzVxCeZv8Q/7vfdZi/gb9fwgF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VGAHBAAAA2wAAAA8AAAAAAAAAAAAAAAAAmAIAAGRycy9kb3du&#10;cmV2LnhtbFBLBQYAAAAABAAEAPUAAACGAwAAAAA=&#10;" fillcolor="white [3212]" stroked="f">
                    <v:fill color2="#007dc5" angle="90" focus="100%" type="gradient"/>
                  </v:rect>
                  <v:rect id="Rectangle 4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HZw8IA&#10;AADbAAAADwAAAGRycy9kb3ducmV2LnhtbERP22rCQBB9F/yHZYS+6UbFWqKriFTwhlDbDxizYxLN&#10;zqbZbYx/7woF3+ZwrjOdN6YQNVUut6yg34tAECdW55wq+PledT9AOI+ssbBMCu7kYD5rt6YYa3vj&#10;L6qPPhUhhF2MCjLvy1hKl2Rk0PVsSRy4s60M+gCrVOoKbyHcFHIQRe/SYM6hIcOSlhkl1+OfUfA7&#10;vsj16aSH+8/dQW7qwXbsr1ul3jrNYgLCU+Nf4n/3Wof5I3j+Eg6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kdnDwgAAANsAAAAPAAAAAAAAAAAAAAAAAJgCAABkcnMvZG93&#10;bnJldi54bWxQSwUGAAAAAAQABAD1AAAAhwMAAAAA&#10;" fillcolor="white [3212]" stroked="f">
                    <v:fill color2="#50b848" angle="90" focus="100%" type="gradient"/>
                  </v:rect>
                  <v:rect id="Rectangle 5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U++b8A&#10;AADbAAAADwAAAGRycy9kb3ducmV2LnhtbERPS4vCMBC+L/gfwgheFk3VRbQapSwKe/WBeByaMS02&#10;k9Bktf77jSDsbT6+56w2nW3EndpQO1YwHmUgiEunazYKTsfdcA4iRGSNjWNS8KQAm3XvY4W5dg/e&#10;0/0QjUghHHJUUMXocylDWZHFMHKeOHFX11qMCbZG6hYfKdw2cpJlM2mx5tRQoafvisrb4dcqWJhJ&#10;8dUU/pKR334ae+aujFOlBv2uWIKI1MV/8dv9o9P8Gbx+SQfI9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1T75vwAAANsAAAAPAAAAAAAAAAAAAAAAAJgCAABkcnMvZG93bnJl&#10;di54bWxQSwUGAAAAAAQABAD1AAAAhAMAAAAA&#10;" fillcolor="white [3212]" stroked="f">
                    <v:fill color2="#665d58" angle="90" focus="100%" type="gradient"/>
                  </v:rect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866898696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77D2C0D" w14:textId="77777777" w:rsidR="004E7BDF" w:rsidRDefault="004E7BDF">
            <w:pPr>
              <w:pStyle w:val="a8"/>
              <w:rPr>
                <w:rtl/>
                <w:cs/>
              </w:rPr>
            </w:pPr>
            <w:r>
              <w:rPr>
                <w:rtl/>
                <w:cs/>
                <w:lang w:val="he-IL"/>
              </w:rPr>
              <w:t xml:space="preserve">עמוד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rtl/>
                <w:cs/>
                <w:lang w:val="he-IL"/>
              </w:rPr>
              <w:t xml:space="preserve"> מתוך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80FDE84" w14:textId="77777777" w:rsidR="004E7BDF" w:rsidRDefault="004E7BDF" w:rsidP="00564DED">
    <w:pPr>
      <w:pStyle w:val="a8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B7A1A" w14:textId="77777777" w:rsidR="004E7BDF" w:rsidRDefault="004E7BDF" w:rsidP="0038772F">
      <w:pPr>
        <w:spacing w:after="0" w:line="240" w:lineRule="auto"/>
      </w:pPr>
      <w:r>
        <w:separator/>
      </w:r>
    </w:p>
  </w:footnote>
  <w:footnote w:type="continuationSeparator" w:id="0">
    <w:p w14:paraId="29A856E1" w14:textId="77777777" w:rsidR="004E7BDF" w:rsidRDefault="004E7BDF" w:rsidP="00387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21CF0" w14:textId="77777777" w:rsidR="004E7BDF" w:rsidRDefault="004E7BDF" w:rsidP="00564DED">
    <w:pPr>
      <w:pStyle w:val="a6"/>
      <w:tabs>
        <w:tab w:val="clear" w:pos="4153"/>
        <w:tab w:val="clear" w:pos="8306"/>
        <w:tab w:val="left" w:pos="6043"/>
      </w:tabs>
    </w:pPr>
    <w:r w:rsidRPr="00105961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683471D2" wp14:editId="3EFF7B60">
          <wp:simplePos x="0" y="0"/>
          <wp:positionH relativeFrom="column">
            <wp:posOffset>-19685</wp:posOffset>
          </wp:positionH>
          <wp:positionV relativeFrom="paragraph">
            <wp:posOffset>-21590</wp:posOffset>
          </wp:positionV>
          <wp:extent cx="1550670" cy="517525"/>
          <wp:effectExtent l="19050" t="0" r="0" b="0"/>
          <wp:wrapSquare wrapText="bothSides"/>
          <wp:docPr id="4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MI_RGB_509x170_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70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5BA1F" w14:textId="77777777" w:rsidR="004E7BDF" w:rsidRDefault="004E7BDF" w:rsidP="00564DED">
    <w:pPr>
      <w:pStyle w:val="a6"/>
      <w:ind w:left="-2" w:firstLine="2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6D3D220" wp14:editId="7730D9F5">
          <wp:simplePos x="0" y="0"/>
          <wp:positionH relativeFrom="column">
            <wp:posOffset>-27940</wp:posOffset>
          </wp:positionH>
          <wp:positionV relativeFrom="paragraph">
            <wp:posOffset>10795</wp:posOffset>
          </wp:positionV>
          <wp:extent cx="1550670" cy="517525"/>
          <wp:effectExtent l="19050" t="0" r="0" b="0"/>
          <wp:wrapSquare wrapText="bothSides"/>
          <wp:docPr id="5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MI_RGB_509x170_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70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B20017" w14:textId="77777777" w:rsidR="004E7BDF" w:rsidRDefault="004E7BDF" w:rsidP="00564DED">
    <w:pPr>
      <w:pStyle w:val="a6"/>
    </w:pPr>
  </w:p>
  <w:p w14:paraId="0EBA617A" w14:textId="77777777" w:rsidR="004E7BDF" w:rsidRDefault="004E7BDF" w:rsidP="00564DED">
    <w:pPr>
      <w:pStyle w:val="a6"/>
    </w:pPr>
  </w:p>
  <w:p w14:paraId="1F3A472F" w14:textId="77777777" w:rsidR="004E7BDF" w:rsidRPr="001B73D5" w:rsidRDefault="00947433" w:rsidP="00564DED">
    <w:pPr>
      <w:pStyle w:val="a6"/>
      <w:tabs>
        <w:tab w:val="clear" w:pos="4153"/>
        <w:tab w:val="clear" w:pos="8306"/>
      </w:tabs>
      <w:ind w:left="7369"/>
      <w:rPr>
        <w:b/>
        <w:bCs/>
        <w:rtl/>
      </w:rPr>
    </w:pPr>
    <w:sdt>
      <w:sdtPr>
        <w:rPr>
          <w:rFonts w:hint="cs"/>
          <w:b/>
          <w:bCs/>
          <w:rtl/>
        </w:rPr>
        <w:id w:val="6241214"/>
        <w:placeholder>
          <w:docPart w:val="9BE034E705B54EF78F6D769BD094BCD4"/>
        </w:placeholder>
        <w:showingPlcHdr/>
      </w:sdtPr>
      <w:sdtEndPr/>
      <w:sdtContent>
        <w:r w:rsidR="004E7BDF">
          <w:rPr>
            <w:rFonts w:hint="cs"/>
            <w:b/>
            <w:bCs/>
            <w:rtl/>
          </w:rPr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34BB"/>
    <w:multiLevelType w:val="singleLevel"/>
    <w:tmpl w:val="F2E4A6EE"/>
    <w:lvl w:ilvl="0">
      <w:start w:val="1"/>
      <w:numFmt w:val="hebrew1"/>
      <w:pStyle w:val="Normal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1" w15:restartNumberingAfterBreak="0">
    <w:nsid w:val="05DC720F"/>
    <w:multiLevelType w:val="hybridMultilevel"/>
    <w:tmpl w:val="0A582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57274"/>
    <w:multiLevelType w:val="multilevel"/>
    <w:tmpl w:val="117E4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72" w:hanging="1800"/>
      </w:pPr>
      <w:rPr>
        <w:rFonts w:hint="default"/>
      </w:rPr>
    </w:lvl>
  </w:abstractNum>
  <w:abstractNum w:abstractNumId="3" w15:restartNumberingAfterBreak="0">
    <w:nsid w:val="0B1251F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634DCD"/>
    <w:multiLevelType w:val="hybridMultilevel"/>
    <w:tmpl w:val="D2AE04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2470CA"/>
    <w:multiLevelType w:val="hybridMultilevel"/>
    <w:tmpl w:val="AB2C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12E72"/>
    <w:multiLevelType w:val="hybridMultilevel"/>
    <w:tmpl w:val="047AF5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4B7EF2"/>
    <w:multiLevelType w:val="hybridMultilevel"/>
    <w:tmpl w:val="26B0AE0A"/>
    <w:lvl w:ilvl="0" w:tplc="BF9EB25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20B41"/>
    <w:multiLevelType w:val="hybridMultilevel"/>
    <w:tmpl w:val="F63021B0"/>
    <w:lvl w:ilvl="0" w:tplc="35CE9B9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A3C5A"/>
    <w:multiLevelType w:val="hybridMultilevel"/>
    <w:tmpl w:val="08E6A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05535"/>
    <w:multiLevelType w:val="hybridMultilevel"/>
    <w:tmpl w:val="C8FC11FE"/>
    <w:lvl w:ilvl="0" w:tplc="05F61A0C">
      <w:numFmt w:val="bullet"/>
      <w:lvlText w:val=""/>
      <w:lvlJc w:val="left"/>
      <w:pPr>
        <w:ind w:left="1080" w:hanging="360"/>
      </w:pPr>
      <w:rPr>
        <w:rFonts w:ascii="Symbol" w:eastAsia="Calibri" w:hAnsi="Symbol" w:cstheme="minorBidi" w:hint="default"/>
        <w:sz w:val="24"/>
      </w:rPr>
    </w:lvl>
    <w:lvl w:ilvl="1" w:tplc="BB844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374621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7EB07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508342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F42BF1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5FA17A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D0ECA3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24830E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FF5C50"/>
    <w:multiLevelType w:val="hybridMultilevel"/>
    <w:tmpl w:val="6102F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5187D"/>
    <w:multiLevelType w:val="hybridMultilevel"/>
    <w:tmpl w:val="66D6ADBA"/>
    <w:lvl w:ilvl="0" w:tplc="C11248A8">
      <w:start w:val="1"/>
      <w:numFmt w:val="hebrew1"/>
      <w:lvlText w:val="%1."/>
      <w:lvlJc w:val="center"/>
      <w:pPr>
        <w:ind w:left="720" w:hanging="360"/>
      </w:pPr>
    </w:lvl>
    <w:lvl w:ilvl="1" w:tplc="B6FA40F6" w:tentative="1">
      <w:start w:val="1"/>
      <w:numFmt w:val="lowerLetter"/>
      <w:lvlText w:val="%2."/>
      <w:lvlJc w:val="left"/>
      <w:pPr>
        <w:ind w:left="1440" w:hanging="360"/>
      </w:pPr>
    </w:lvl>
    <w:lvl w:ilvl="2" w:tplc="90966DE4" w:tentative="1">
      <w:start w:val="1"/>
      <w:numFmt w:val="lowerRoman"/>
      <w:lvlText w:val="%3."/>
      <w:lvlJc w:val="right"/>
      <w:pPr>
        <w:ind w:left="2160" w:hanging="180"/>
      </w:pPr>
    </w:lvl>
    <w:lvl w:ilvl="3" w:tplc="257C85AE" w:tentative="1">
      <w:start w:val="1"/>
      <w:numFmt w:val="decimal"/>
      <w:lvlText w:val="%4."/>
      <w:lvlJc w:val="left"/>
      <w:pPr>
        <w:ind w:left="2880" w:hanging="360"/>
      </w:pPr>
    </w:lvl>
    <w:lvl w:ilvl="4" w:tplc="F348AA7C" w:tentative="1">
      <w:start w:val="1"/>
      <w:numFmt w:val="lowerLetter"/>
      <w:lvlText w:val="%5."/>
      <w:lvlJc w:val="left"/>
      <w:pPr>
        <w:ind w:left="3600" w:hanging="360"/>
      </w:pPr>
    </w:lvl>
    <w:lvl w:ilvl="5" w:tplc="E32476D6" w:tentative="1">
      <w:start w:val="1"/>
      <w:numFmt w:val="lowerRoman"/>
      <w:lvlText w:val="%6."/>
      <w:lvlJc w:val="right"/>
      <w:pPr>
        <w:ind w:left="4320" w:hanging="180"/>
      </w:pPr>
    </w:lvl>
    <w:lvl w:ilvl="6" w:tplc="8AF447E2" w:tentative="1">
      <w:start w:val="1"/>
      <w:numFmt w:val="decimal"/>
      <w:lvlText w:val="%7."/>
      <w:lvlJc w:val="left"/>
      <w:pPr>
        <w:ind w:left="5040" w:hanging="360"/>
      </w:pPr>
    </w:lvl>
    <w:lvl w:ilvl="7" w:tplc="36C0C7AE" w:tentative="1">
      <w:start w:val="1"/>
      <w:numFmt w:val="lowerLetter"/>
      <w:lvlText w:val="%8."/>
      <w:lvlJc w:val="left"/>
      <w:pPr>
        <w:ind w:left="5760" w:hanging="360"/>
      </w:pPr>
    </w:lvl>
    <w:lvl w:ilvl="8" w:tplc="FA3693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21F4F"/>
    <w:multiLevelType w:val="multilevel"/>
    <w:tmpl w:val="668EC6AA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Bidi" w:hAnsiTheme="minorBidi" w:cstheme="minorBidi" w:hint="default"/>
        <w:lang w:val="en-US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David" w:hAnsi="David" w:cs="David" w:hint="default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5D92BB4"/>
    <w:multiLevelType w:val="hybridMultilevel"/>
    <w:tmpl w:val="9CFC1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9493F"/>
    <w:multiLevelType w:val="multilevel"/>
    <w:tmpl w:val="6C6CE104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44" w:hanging="72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376" w:hanging="720"/>
      </w:pPr>
      <w:rPr>
        <w:rFonts w:ascii="David" w:hAnsi="David" w:cs="David" w:hint="default"/>
        <w:b w:val="0"/>
        <w:bCs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48" w:hanging="1800"/>
      </w:pPr>
      <w:rPr>
        <w:rFonts w:hint="default"/>
      </w:rPr>
    </w:lvl>
  </w:abstractNum>
  <w:abstractNum w:abstractNumId="16" w15:restartNumberingAfterBreak="0">
    <w:nsid w:val="28F16D73"/>
    <w:multiLevelType w:val="hybridMultilevel"/>
    <w:tmpl w:val="D3585FF6"/>
    <w:lvl w:ilvl="0" w:tplc="F5FE964A">
      <w:start w:val="1"/>
      <w:numFmt w:val="decimal"/>
      <w:lvlText w:val="%1."/>
      <w:lvlJc w:val="left"/>
      <w:pPr>
        <w:ind w:left="927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BB62BED"/>
    <w:multiLevelType w:val="multilevel"/>
    <w:tmpl w:val="305A7D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Bidi" w:hAnsiTheme="minorBidi" w:cstheme="minorBidi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D8B7C45"/>
    <w:multiLevelType w:val="hybridMultilevel"/>
    <w:tmpl w:val="7EC82F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A0C23"/>
    <w:multiLevelType w:val="hybridMultilevel"/>
    <w:tmpl w:val="60FE6E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E417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5868E0"/>
    <w:multiLevelType w:val="hybridMultilevel"/>
    <w:tmpl w:val="D3585FF6"/>
    <w:lvl w:ilvl="0" w:tplc="F5FE964A">
      <w:start w:val="1"/>
      <w:numFmt w:val="decimal"/>
      <w:lvlText w:val="%1."/>
      <w:lvlJc w:val="left"/>
      <w:pPr>
        <w:ind w:left="927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EF85EC1"/>
    <w:multiLevelType w:val="multilevel"/>
    <w:tmpl w:val="117E4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72" w:hanging="1800"/>
      </w:pPr>
      <w:rPr>
        <w:rFonts w:hint="default"/>
      </w:rPr>
    </w:lvl>
  </w:abstractNum>
  <w:abstractNum w:abstractNumId="23" w15:restartNumberingAfterBreak="0">
    <w:nsid w:val="3F736162"/>
    <w:multiLevelType w:val="hybridMultilevel"/>
    <w:tmpl w:val="1952E0B2"/>
    <w:lvl w:ilvl="0" w:tplc="C4C657AC">
      <w:start w:val="1"/>
      <w:numFmt w:val="decimal"/>
      <w:lvlText w:val="%1."/>
      <w:lvlJc w:val="left"/>
      <w:pPr>
        <w:ind w:left="816" w:hanging="390"/>
      </w:pPr>
      <w:rPr>
        <w:rFonts w:asciiTheme="minorHAnsi" w:eastAsiaTheme="minorHAnsi" w:hAnsiTheme="minorHAnsi" w:cs="David"/>
        <w:b/>
      </w:rPr>
    </w:lvl>
    <w:lvl w:ilvl="1" w:tplc="76FABE22">
      <w:start w:val="1"/>
      <w:numFmt w:val="hebrew1"/>
      <w:lvlText w:val="%2."/>
      <w:lvlJc w:val="left"/>
      <w:pPr>
        <w:ind w:left="644" w:hanging="360"/>
      </w:pPr>
      <w:rPr>
        <w:rFonts w:hint="default"/>
        <w:b w:val="0"/>
        <w:bCs w:val="0"/>
        <w:lang w:val="en-US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095246"/>
    <w:multiLevelType w:val="hybridMultilevel"/>
    <w:tmpl w:val="60FE6E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456486"/>
    <w:multiLevelType w:val="multilevel"/>
    <w:tmpl w:val="117E4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72" w:hanging="1800"/>
      </w:pPr>
      <w:rPr>
        <w:rFonts w:hint="default"/>
      </w:rPr>
    </w:lvl>
  </w:abstractNum>
  <w:abstractNum w:abstractNumId="26" w15:restartNumberingAfterBreak="0">
    <w:nsid w:val="43D62FFF"/>
    <w:multiLevelType w:val="hybridMultilevel"/>
    <w:tmpl w:val="092E6CFA"/>
    <w:lvl w:ilvl="0" w:tplc="AED0E3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683E3C"/>
    <w:multiLevelType w:val="multilevel"/>
    <w:tmpl w:val="19D464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83A1A12"/>
    <w:multiLevelType w:val="hybridMultilevel"/>
    <w:tmpl w:val="35928630"/>
    <w:lvl w:ilvl="0" w:tplc="62BE9E40">
      <w:start w:val="1"/>
      <w:numFmt w:val="decimal"/>
      <w:lvlText w:val="%1."/>
      <w:lvlJc w:val="left"/>
      <w:pPr>
        <w:ind w:left="1427" w:hanging="360"/>
      </w:pPr>
      <w:rPr>
        <w:rFonts w:ascii="David" w:hAnsi="David" w:cs="David" w:hint="default"/>
        <w:b w:val="0"/>
        <w:bCs w:val="0"/>
        <w:i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147" w:hanging="360"/>
      </w:pPr>
    </w:lvl>
    <w:lvl w:ilvl="2" w:tplc="0409001B">
      <w:start w:val="1"/>
      <w:numFmt w:val="lowerRoman"/>
      <w:lvlText w:val="%3."/>
      <w:lvlJc w:val="right"/>
      <w:pPr>
        <w:ind w:left="2867" w:hanging="180"/>
      </w:pPr>
    </w:lvl>
    <w:lvl w:ilvl="3" w:tplc="0409000F">
      <w:start w:val="1"/>
      <w:numFmt w:val="decimal"/>
      <w:lvlText w:val="%4."/>
      <w:lvlJc w:val="left"/>
      <w:pPr>
        <w:ind w:left="3587" w:hanging="360"/>
      </w:pPr>
    </w:lvl>
    <w:lvl w:ilvl="4" w:tplc="04090019">
      <w:start w:val="1"/>
      <w:numFmt w:val="lowerLetter"/>
      <w:lvlText w:val="%5."/>
      <w:lvlJc w:val="left"/>
      <w:pPr>
        <w:ind w:left="4307" w:hanging="360"/>
      </w:pPr>
    </w:lvl>
    <w:lvl w:ilvl="5" w:tplc="0409001B">
      <w:start w:val="1"/>
      <w:numFmt w:val="lowerRoman"/>
      <w:lvlText w:val="%6."/>
      <w:lvlJc w:val="right"/>
      <w:pPr>
        <w:ind w:left="5027" w:hanging="180"/>
      </w:pPr>
    </w:lvl>
    <w:lvl w:ilvl="6" w:tplc="0409000F">
      <w:start w:val="1"/>
      <w:numFmt w:val="decimal"/>
      <w:lvlText w:val="%7."/>
      <w:lvlJc w:val="left"/>
      <w:pPr>
        <w:ind w:left="5747" w:hanging="360"/>
      </w:pPr>
    </w:lvl>
    <w:lvl w:ilvl="7" w:tplc="04090019">
      <w:start w:val="1"/>
      <w:numFmt w:val="lowerLetter"/>
      <w:lvlText w:val="%8."/>
      <w:lvlJc w:val="left"/>
      <w:pPr>
        <w:ind w:left="6467" w:hanging="360"/>
      </w:pPr>
    </w:lvl>
    <w:lvl w:ilvl="8" w:tplc="0409001B">
      <w:start w:val="1"/>
      <w:numFmt w:val="lowerRoman"/>
      <w:lvlText w:val="%9."/>
      <w:lvlJc w:val="right"/>
      <w:pPr>
        <w:ind w:left="7187" w:hanging="180"/>
      </w:pPr>
    </w:lvl>
  </w:abstractNum>
  <w:abstractNum w:abstractNumId="29" w15:restartNumberingAfterBreak="0">
    <w:nsid w:val="48FE6E76"/>
    <w:multiLevelType w:val="hybridMultilevel"/>
    <w:tmpl w:val="20AE2B2A"/>
    <w:lvl w:ilvl="0" w:tplc="2F8A4C24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30" w15:restartNumberingAfterBreak="0">
    <w:nsid w:val="49A21816"/>
    <w:multiLevelType w:val="hybridMultilevel"/>
    <w:tmpl w:val="60FE6E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A10794D"/>
    <w:multiLevelType w:val="multilevel"/>
    <w:tmpl w:val="117E4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72" w:hanging="1800"/>
      </w:pPr>
      <w:rPr>
        <w:rFonts w:hint="default"/>
      </w:rPr>
    </w:lvl>
  </w:abstractNum>
  <w:abstractNum w:abstractNumId="32" w15:restartNumberingAfterBreak="0">
    <w:nsid w:val="4DFF7C3F"/>
    <w:multiLevelType w:val="hybridMultilevel"/>
    <w:tmpl w:val="083C26AE"/>
    <w:lvl w:ilvl="0" w:tplc="1CEC03C6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A246E8"/>
    <w:multiLevelType w:val="multilevel"/>
    <w:tmpl w:val="B6C8973C"/>
    <w:lvl w:ilvl="0">
      <w:start w:val="1"/>
      <w:numFmt w:val="decimal"/>
      <w:lvlText w:val="%1."/>
      <w:lvlJc w:val="left"/>
      <w:pPr>
        <w:ind w:left="360" w:hanging="360"/>
      </w:pPr>
      <w:rPr>
        <w:rFonts w:asciiTheme="minorBidi" w:hAnsiTheme="minorBidi" w:cstheme="minorBidi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5875A0A"/>
    <w:multiLevelType w:val="hybridMultilevel"/>
    <w:tmpl w:val="6C26515C"/>
    <w:lvl w:ilvl="0" w:tplc="0409000F">
      <w:start w:val="1"/>
      <w:numFmt w:val="decimal"/>
      <w:lvlText w:val="%1."/>
      <w:lvlJc w:val="left"/>
      <w:pPr>
        <w:ind w:left="87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592"/>
        </w:tabs>
        <w:ind w:left="1592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12"/>
        </w:tabs>
        <w:ind w:left="231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52"/>
        </w:tabs>
        <w:ind w:left="3752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72"/>
        </w:tabs>
        <w:ind w:left="4472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12"/>
        </w:tabs>
        <w:ind w:left="5912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32"/>
        </w:tabs>
        <w:ind w:left="6632" w:hanging="360"/>
      </w:pPr>
    </w:lvl>
  </w:abstractNum>
  <w:abstractNum w:abstractNumId="35" w15:restartNumberingAfterBreak="0">
    <w:nsid w:val="55BA75DB"/>
    <w:multiLevelType w:val="hybridMultilevel"/>
    <w:tmpl w:val="7C1CA97E"/>
    <w:lvl w:ilvl="0" w:tplc="42922A9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6AA0FB3"/>
    <w:multiLevelType w:val="multilevel"/>
    <w:tmpl w:val="736EE1F4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pStyle w:val="2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pStyle w:val="3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pStyle w:val="4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37" w15:restartNumberingAfterBreak="0">
    <w:nsid w:val="56E73697"/>
    <w:multiLevelType w:val="hybridMultilevel"/>
    <w:tmpl w:val="820C7F38"/>
    <w:lvl w:ilvl="0" w:tplc="5DEEFC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28675F"/>
    <w:multiLevelType w:val="multilevel"/>
    <w:tmpl w:val="61E270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 w:hint="default"/>
        <w:b/>
        <w:bCs w:val="0"/>
        <w:lang w:bidi="he-IL"/>
      </w:rPr>
    </w:lvl>
    <w:lvl w:ilvl="2">
      <w:start w:val="1"/>
      <w:numFmt w:val="bullet"/>
      <w:lvlText w:val=""/>
      <w:lvlJc w:val="left"/>
      <w:pPr>
        <w:tabs>
          <w:tab w:val="num" w:pos="2138"/>
        </w:tabs>
        <w:ind w:left="1922" w:hanging="504"/>
      </w:pPr>
      <w:rPr>
        <w:rFonts w:ascii="Symbol" w:hAnsi="Symbol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cs="Times New Roman" w:hint="default"/>
        <w:b/>
        <w:bCs/>
        <w:color w:val="auto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24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9" w15:restartNumberingAfterBreak="0">
    <w:nsid w:val="5AB75607"/>
    <w:multiLevelType w:val="hybridMultilevel"/>
    <w:tmpl w:val="DA466450"/>
    <w:lvl w:ilvl="0" w:tplc="040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0" w15:restartNumberingAfterBreak="0">
    <w:nsid w:val="61F12EE4"/>
    <w:multiLevelType w:val="multilevel"/>
    <w:tmpl w:val="39FA9F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1" w15:restartNumberingAfterBreak="0">
    <w:nsid w:val="66581422"/>
    <w:multiLevelType w:val="hybridMultilevel"/>
    <w:tmpl w:val="D3585FF6"/>
    <w:lvl w:ilvl="0" w:tplc="F5FE964A">
      <w:start w:val="1"/>
      <w:numFmt w:val="decimal"/>
      <w:lvlText w:val="%1."/>
      <w:lvlJc w:val="left"/>
      <w:pPr>
        <w:ind w:left="927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7027B0D"/>
    <w:multiLevelType w:val="hybridMultilevel"/>
    <w:tmpl w:val="AF1AE654"/>
    <w:lvl w:ilvl="0" w:tplc="B260922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2C6DBC"/>
    <w:multiLevelType w:val="multilevel"/>
    <w:tmpl w:val="48765A4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44" w15:restartNumberingAfterBreak="0">
    <w:nsid w:val="7B122641"/>
    <w:multiLevelType w:val="hybridMultilevel"/>
    <w:tmpl w:val="7DA256EC"/>
    <w:lvl w:ilvl="0" w:tplc="7728B4A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77EDD"/>
    <w:multiLevelType w:val="hybridMultilevel"/>
    <w:tmpl w:val="6E44B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E163D6"/>
    <w:multiLevelType w:val="hybridMultilevel"/>
    <w:tmpl w:val="BCE4E894"/>
    <w:lvl w:ilvl="0" w:tplc="0409000F">
      <w:start w:val="1"/>
      <w:numFmt w:val="decimal"/>
      <w:lvlText w:val="%1."/>
      <w:lvlJc w:val="left"/>
      <w:pPr>
        <w:ind w:left="1513" w:hanging="360"/>
      </w:pPr>
    </w:lvl>
    <w:lvl w:ilvl="1" w:tplc="04090019" w:tentative="1">
      <w:start w:val="1"/>
      <w:numFmt w:val="lowerLetter"/>
      <w:lvlText w:val="%2."/>
      <w:lvlJc w:val="left"/>
      <w:pPr>
        <w:ind w:left="2233" w:hanging="360"/>
      </w:pPr>
    </w:lvl>
    <w:lvl w:ilvl="2" w:tplc="0409001B" w:tentative="1">
      <w:start w:val="1"/>
      <w:numFmt w:val="lowerRoman"/>
      <w:lvlText w:val="%3."/>
      <w:lvlJc w:val="right"/>
      <w:pPr>
        <w:ind w:left="2953" w:hanging="180"/>
      </w:pPr>
    </w:lvl>
    <w:lvl w:ilvl="3" w:tplc="0409000F" w:tentative="1">
      <w:start w:val="1"/>
      <w:numFmt w:val="decimal"/>
      <w:lvlText w:val="%4."/>
      <w:lvlJc w:val="left"/>
      <w:pPr>
        <w:ind w:left="3673" w:hanging="360"/>
      </w:pPr>
    </w:lvl>
    <w:lvl w:ilvl="4" w:tplc="04090019" w:tentative="1">
      <w:start w:val="1"/>
      <w:numFmt w:val="lowerLetter"/>
      <w:lvlText w:val="%5."/>
      <w:lvlJc w:val="left"/>
      <w:pPr>
        <w:ind w:left="4393" w:hanging="360"/>
      </w:pPr>
    </w:lvl>
    <w:lvl w:ilvl="5" w:tplc="0409001B" w:tentative="1">
      <w:start w:val="1"/>
      <w:numFmt w:val="lowerRoman"/>
      <w:lvlText w:val="%6."/>
      <w:lvlJc w:val="right"/>
      <w:pPr>
        <w:ind w:left="5113" w:hanging="180"/>
      </w:pPr>
    </w:lvl>
    <w:lvl w:ilvl="6" w:tplc="0409000F" w:tentative="1">
      <w:start w:val="1"/>
      <w:numFmt w:val="decimal"/>
      <w:lvlText w:val="%7."/>
      <w:lvlJc w:val="left"/>
      <w:pPr>
        <w:ind w:left="5833" w:hanging="360"/>
      </w:pPr>
    </w:lvl>
    <w:lvl w:ilvl="7" w:tplc="04090019" w:tentative="1">
      <w:start w:val="1"/>
      <w:numFmt w:val="lowerLetter"/>
      <w:lvlText w:val="%8."/>
      <w:lvlJc w:val="left"/>
      <w:pPr>
        <w:ind w:left="6553" w:hanging="360"/>
      </w:pPr>
    </w:lvl>
    <w:lvl w:ilvl="8" w:tplc="040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47" w15:restartNumberingAfterBreak="0">
    <w:nsid w:val="7FD859DC"/>
    <w:multiLevelType w:val="hybridMultilevel"/>
    <w:tmpl w:val="B3FC5C10"/>
    <w:lvl w:ilvl="0" w:tplc="86E0CD94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4090019">
      <w:start w:val="2"/>
      <w:numFmt w:val="hebrew1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1069"/>
        </w:tabs>
        <w:ind w:left="1069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7"/>
  </w:num>
  <w:num w:numId="11">
    <w:abstractNumId w:val="44"/>
  </w:num>
  <w:num w:numId="12">
    <w:abstractNumId w:val="37"/>
  </w:num>
  <w:num w:numId="13">
    <w:abstractNumId w:val="26"/>
  </w:num>
  <w:num w:numId="14">
    <w:abstractNumId w:val="8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0"/>
  </w:num>
  <w:num w:numId="18">
    <w:abstractNumId w:val="22"/>
  </w:num>
  <w:num w:numId="19">
    <w:abstractNumId w:val="31"/>
  </w:num>
  <w:num w:numId="20">
    <w:abstractNumId w:val="16"/>
  </w:num>
  <w:num w:numId="21">
    <w:abstractNumId w:val="41"/>
  </w:num>
  <w:num w:numId="22">
    <w:abstractNumId w:val="21"/>
  </w:num>
  <w:num w:numId="23">
    <w:abstractNumId w:val="1"/>
  </w:num>
  <w:num w:numId="24">
    <w:abstractNumId w:val="9"/>
  </w:num>
  <w:num w:numId="25">
    <w:abstractNumId w:val="5"/>
  </w:num>
  <w:num w:numId="26">
    <w:abstractNumId w:val="11"/>
  </w:num>
  <w:num w:numId="27">
    <w:abstractNumId w:val="14"/>
  </w:num>
  <w:num w:numId="28">
    <w:abstractNumId w:val="18"/>
  </w:num>
  <w:num w:numId="29">
    <w:abstractNumId w:val="42"/>
  </w:num>
  <w:num w:numId="30">
    <w:abstractNumId w:val="33"/>
  </w:num>
  <w:num w:numId="31">
    <w:abstractNumId w:val="39"/>
  </w:num>
  <w:num w:numId="32">
    <w:abstractNumId w:val="17"/>
  </w:num>
  <w:num w:numId="33">
    <w:abstractNumId w:val="35"/>
  </w:num>
  <w:num w:numId="34">
    <w:abstractNumId w:val="3"/>
  </w:num>
  <w:num w:numId="35">
    <w:abstractNumId w:val="38"/>
  </w:num>
  <w:num w:numId="36">
    <w:abstractNumId w:val="27"/>
  </w:num>
  <w:num w:numId="37">
    <w:abstractNumId w:val="0"/>
    <w:lvlOverride w:ilvl="0">
      <w:startOverride w:val="1"/>
    </w:lvlOverride>
  </w:num>
  <w:num w:numId="38">
    <w:abstractNumId w:val="23"/>
  </w:num>
  <w:num w:numId="39">
    <w:abstractNumId w:val="4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13"/>
  </w:num>
  <w:num w:numId="42">
    <w:abstractNumId w:val="10"/>
  </w:num>
  <w:num w:numId="43">
    <w:abstractNumId w:val="43"/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6"/>
  </w:num>
  <w:num w:numId="46">
    <w:abstractNumId w:val="12"/>
  </w:num>
  <w:num w:numId="47">
    <w:abstractNumId w:val="32"/>
  </w:num>
  <w:num w:numId="48">
    <w:abstractNumId w:val="15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DED"/>
    <w:rsid w:val="0000191A"/>
    <w:rsid w:val="00003890"/>
    <w:rsid w:val="0000546D"/>
    <w:rsid w:val="00010390"/>
    <w:rsid w:val="0001467B"/>
    <w:rsid w:val="00015196"/>
    <w:rsid w:val="00022186"/>
    <w:rsid w:val="000254D5"/>
    <w:rsid w:val="00027CCC"/>
    <w:rsid w:val="00041BB1"/>
    <w:rsid w:val="00047D44"/>
    <w:rsid w:val="000552CD"/>
    <w:rsid w:val="0005612B"/>
    <w:rsid w:val="0006056B"/>
    <w:rsid w:val="000608D4"/>
    <w:rsid w:val="00061889"/>
    <w:rsid w:val="00061CCE"/>
    <w:rsid w:val="00067CCA"/>
    <w:rsid w:val="00070591"/>
    <w:rsid w:val="00070C50"/>
    <w:rsid w:val="000736FF"/>
    <w:rsid w:val="00075505"/>
    <w:rsid w:val="00076D35"/>
    <w:rsid w:val="0008027F"/>
    <w:rsid w:val="00081519"/>
    <w:rsid w:val="00083FC5"/>
    <w:rsid w:val="000867B0"/>
    <w:rsid w:val="00092CC4"/>
    <w:rsid w:val="000A1FC0"/>
    <w:rsid w:val="000A2006"/>
    <w:rsid w:val="000A2226"/>
    <w:rsid w:val="000A2E19"/>
    <w:rsid w:val="000B08DA"/>
    <w:rsid w:val="000B1D80"/>
    <w:rsid w:val="000C004D"/>
    <w:rsid w:val="000C284A"/>
    <w:rsid w:val="000C4BC4"/>
    <w:rsid w:val="000D1A85"/>
    <w:rsid w:val="000D22C6"/>
    <w:rsid w:val="000D6FF2"/>
    <w:rsid w:val="000E559C"/>
    <w:rsid w:val="000E741C"/>
    <w:rsid w:val="000F3CD3"/>
    <w:rsid w:val="000F561F"/>
    <w:rsid w:val="00100594"/>
    <w:rsid w:val="001016FF"/>
    <w:rsid w:val="00110638"/>
    <w:rsid w:val="001164ED"/>
    <w:rsid w:val="00120BFC"/>
    <w:rsid w:val="00122704"/>
    <w:rsid w:val="00124364"/>
    <w:rsid w:val="0013121F"/>
    <w:rsid w:val="00134F4A"/>
    <w:rsid w:val="00135EBD"/>
    <w:rsid w:val="001454BD"/>
    <w:rsid w:val="00151C4D"/>
    <w:rsid w:val="00157165"/>
    <w:rsid w:val="00161582"/>
    <w:rsid w:val="00161AD2"/>
    <w:rsid w:val="001640F4"/>
    <w:rsid w:val="001709FD"/>
    <w:rsid w:val="0017771A"/>
    <w:rsid w:val="00183B82"/>
    <w:rsid w:val="0018777D"/>
    <w:rsid w:val="00194DD9"/>
    <w:rsid w:val="00195712"/>
    <w:rsid w:val="001A0627"/>
    <w:rsid w:val="001A1D6C"/>
    <w:rsid w:val="001A7105"/>
    <w:rsid w:val="001A7BEF"/>
    <w:rsid w:val="001B0168"/>
    <w:rsid w:val="001B1485"/>
    <w:rsid w:val="001B23B2"/>
    <w:rsid w:val="001B5011"/>
    <w:rsid w:val="001C159B"/>
    <w:rsid w:val="001C204E"/>
    <w:rsid w:val="001C29D8"/>
    <w:rsid w:val="001C2F8C"/>
    <w:rsid w:val="001C4CCC"/>
    <w:rsid w:val="001C61B0"/>
    <w:rsid w:val="001D5A44"/>
    <w:rsid w:val="001E362E"/>
    <w:rsid w:val="001F2837"/>
    <w:rsid w:val="001F4F97"/>
    <w:rsid w:val="001F5CEB"/>
    <w:rsid w:val="001F75AE"/>
    <w:rsid w:val="0020146A"/>
    <w:rsid w:val="00203EBB"/>
    <w:rsid w:val="00211033"/>
    <w:rsid w:val="002153ED"/>
    <w:rsid w:val="002215C9"/>
    <w:rsid w:val="00223DB6"/>
    <w:rsid w:val="002243A7"/>
    <w:rsid w:val="0022730F"/>
    <w:rsid w:val="00230DBD"/>
    <w:rsid w:val="00232CE8"/>
    <w:rsid w:val="002353D8"/>
    <w:rsid w:val="002474C1"/>
    <w:rsid w:val="0025016F"/>
    <w:rsid w:val="0025749B"/>
    <w:rsid w:val="00272B69"/>
    <w:rsid w:val="00276273"/>
    <w:rsid w:val="002763F3"/>
    <w:rsid w:val="00287975"/>
    <w:rsid w:val="00290088"/>
    <w:rsid w:val="002904A1"/>
    <w:rsid w:val="00293E7B"/>
    <w:rsid w:val="00295A32"/>
    <w:rsid w:val="002A2A7C"/>
    <w:rsid w:val="002A5106"/>
    <w:rsid w:val="002A5557"/>
    <w:rsid w:val="002A612E"/>
    <w:rsid w:val="002B15C2"/>
    <w:rsid w:val="002B4546"/>
    <w:rsid w:val="002C2440"/>
    <w:rsid w:val="002C2928"/>
    <w:rsid w:val="002C54E4"/>
    <w:rsid w:val="002C6E3D"/>
    <w:rsid w:val="002D39CC"/>
    <w:rsid w:val="002E0C6C"/>
    <w:rsid w:val="002E3C49"/>
    <w:rsid w:val="002F415B"/>
    <w:rsid w:val="00303664"/>
    <w:rsid w:val="003142B1"/>
    <w:rsid w:val="00320199"/>
    <w:rsid w:val="00330397"/>
    <w:rsid w:val="0033211B"/>
    <w:rsid w:val="003325E9"/>
    <w:rsid w:val="00332A80"/>
    <w:rsid w:val="00333F1A"/>
    <w:rsid w:val="00344495"/>
    <w:rsid w:val="00344542"/>
    <w:rsid w:val="00347836"/>
    <w:rsid w:val="0035014D"/>
    <w:rsid w:val="00352FDE"/>
    <w:rsid w:val="0035338A"/>
    <w:rsid w:val="00356D68"/>
    <w:rsid w:val="003611E1"/>
    <w:rsid w:val="00361EE9"/>
    <w:rsid w:val="00362533"/>
    <w:rsid w:val="00374057"/>
    <w:rsid w:val="0037474B"/>
    <w:rsid w:val="003754E7"/>
    <w:rsid w:val="0037777E"/>
    <w:rsid w:val="00380DF6"/>
    <w:rsid w:val="00385E8B"/>
    <w:rsid w:val="0038772F"/>
    <w:rsid w:val="0039326B"/>
    <w:rsid w:val="003934D7"/>
    <w:rsid w:val="0039668F"/>
    <w:rsid w:val="00396CE6"/>
    <w:rsid w:val="0039776A"/>
    <w:rsid w:val="003A0612"/>
    <w:rsid w:val="003A3266"/>
    <w:rsid w:val="003A65EE"/>
    <w:rsid w:val="003A75FF"/>
    <w:rsid w:val="003B11D5"/>
    <w:rsid w:val="003B2934"/>
    <w:rsid w:val="003B4228"/>
    <w:rsid w:val="003B44FF"/>
    <w:rsid w:val="003C0FC3"/>
    <w:rsid w:val="003C5B50"/>
    <w:rsid w:val="003D18F0"/>
    <w:rsid w:val="003D2DD4"/>
    <w:rsid w:val="003D2E68"/>
    <w:rsid w:val="003D56DB"/>
    <w:rsid w:val="003D6957"/>
    <w:rsid w:val="003E02C1"/>
    <w:rsid w:val="003E3B04"/>
    <w:rsid w:val="003E7926"/>
    <w:rsid w:val="003F11A8"/>
    <w:rsid w:val="003F2FDB"/>
    <w:rsid w:val="00400427"/>
    <w:rsid w:val="00402BD2"/>
    <w:rsid w:val="00406060"/>
    <w:rsid w:val="00414740"/>
    <w:rsid w:val="004218F1"/>
    <w:rsid w:val="00421F43"/>
    <w:rsid w:val="004255AC"/>
    <w:rsid w:val="00434183"/>
    <w:rsid w:val="00435676"/>
    <w:rsid w:val="004435E8"/>
    <w:rsid w:val="0044761F"/>
    <w:rsid w:val="0045110E"/>
    <w:rsid w:val="0045470E"/>
    <w:rsid w:val="0045620F"/>
    <w:rsid w:val="004630A7"/>
    <w:rsid w:val="0046343B"/>
    <w:rsid w:val="00463490"/>
    <w:rsid w:val="00467C57"/>
    <w:rsid w:val="00482309"/>
    <w:rsid w:val="004847D0"/>
    <w:rsid w:val="00486F2D"/>
    <w:rsid w:val="0049468E"/>
    <w:rsid w:val="00497144"/>
    <w:rsid w:val="004A2835"/>
    <w:rsid w:val="004A417F"/>
    <w:rsid w:val="004B7568"/>
    <w:rsid w:val="004C11BE"/>
    <w:rsid w:val="004D0412"/>
    <w:rsid w:val="004D5B2C"/>
    <w:rsid w:val="004D6EA5"/>
    <w:rsid w:val="004E0588"/>
    <w:rsid w:val="004E2815"/>
    <w:rsid w:val="004E513D"/>
    <w:rsid w:val="004E7237"/>
    <w:rsid w:val="004E7BDF"/>
    <w:rsid w:val="004E7DA3"/>
    <w:rsid w:val="004F6650"/>
    <w:rsid w:val="004F6D1A"/>
    <w:rsid w:val="004F7088"/>
    <w:rsid w:val="005036CB"/>
    <w:rsid w:val="00512643"/>
    <w:rsid w:val="00516B9A"/>
    <w:rsid w:val="005203A4"/>
    <w:rsid w:val="00521116"/>
    <w:rsid w:val="00524F52"/>
    <w:rsid w:val="005367E3"/>
    <w:rsid w:val="00540216"/>
    <w:rsid w:val="005427BB"/>
    <w:rsid w:val="00543939"/>
    <w:rsid w:val="00545A38"/>
    <w:rsid w:val="00546833"/>
    <w:rsid w:val="00547157"/>
    <w:rsid w:val="0055054C"/>
    <w:rsid w:val="00554974"/>
    <w:rsid w:val="00564DED"/>
    <w:rsid w:val="00566F62"/>
    <w:rsid w:val="00576F78"/>
    <w:rsid w:val="00583217"/>
    <w:rsid w:val="00585B95"/>
    <w:rsid w:val="005863C9"/>
    <w:rsid w:val="00592BA1"/>
    <w:rsid w:val="00594300"/>
    <w:rsid w:val="00597F47"/>
    <w:rsid w:val="005A1F72"/>
    <w:rsid w:val="005A3FCF"/>
    <w:rsid w:val="005B021C"/>
    <w:rsid w:val="005B04DC"/>
    <w:rsid w:val="005B1CB7"/>
    <w:rsid w:val="005C19DF"/>
    <w:rsid w:val="005C20B0"/>
    <w:rsid w:val="005C5967"/>
    <w:rsid w:val="005C6B2A"/>
    <w:rsid w:val="005D1544"/>
    <w:rsid w:val="005D1A93"/>
    <w:rsid w:val="005D1BBA"/>
    <w:rsid w:val="005D3705"/>
    <w:rsid w:val="005D3CA0"/>
    <w:rsid w:val="005E52AE"/>
    <w:rsid w:val="005E7ABA"/>
    <w:rsid w:val="005F1784"/>
    <w:rsid w:val="005F1F90"/>
    <w:rsid w:val="005F2498"/>
    <w:rsid w:val="005F3CCA"/>
    <w:rsid w:val="005F70A5"/>
    <w:rsid w:val="00603984"/>
    <w:rsid w:val="00604837"/>
    <w:rsid w:val="00605467"/>
    <w:rsid w:val="006125DD"/>
    <w:rsid w:val="00614520"/>
    <w:rsid w:val="0061753D"/>
    <w:rsid w:val="00621263"/>
    <w:rsid w:val="0062207E"/>
    <w:rsid w:val="00632DFC"/>
    <w:rsid w:val="00636F6D"/>
    <w:rsid w:val="006537FC"/>
    <w:rsid w:val="00654494"/>
    <w:rsid w:val="006565DF"/>
    <w:rsid w:val="00657DC1"/>
    <w:rsid w:val="00660E85"/>
    <w:rsid w:val="00661BDF"/>
    <w:rsid w:val="006630D6"/>
    <w:rsid w:val="0066606B"/>
    <w:rsid w:val="0067449C"/>
    <w:rsid w:val="006745F6"/>
    <w:rsid w:val="00674FCA"/>
    <w:rsid w:val="00685C9A"/>
    <w:rsid w:val="0068635D"/>
    <w:rsid w:val="00687B23"/>
    <w:rsid w:val="006903F8"/>
    <w:rsid w:val="00690946"/>
    <w:rsid w:val="006A26DD"/>
    <w:rsid w:val="006A2EF9"/>
    <w:rsid w:val="006A3B88"/>
    <w:rsid w:val="006A424A"/>
    <w:rsid w:val="006A57FA"/>
    <w:rsid w:val="006B0C3B"/>
    <w:rsid w:val="006B49FE"/>
    <w:rsid w:val="006C1590"/>
    <w:rsid w:val="006C6F69"/>
    <w:rsid w:val="006D0EEA"/>
    <w:rsid w:val="006E0FE1"/>
    <w:rsid w:val="006E2A0A"/>
    <w:rsid w:val="006E300F"/>
    <w:rsid w:val="006E405C"/>
    <w:rsid w:val="006F06E8"/>
    <w:rsid w:val="006F3252"/>
    <w:rsid w:val="006F3495"/>
    <w:rsid w:val="006F51C1"/>
    <w:rsid w:val="0070777A"/>
    <w:rsid w:val="00710175"/>
    <w:rsid w:val="007129F0"/>
    <w:rsid w:val="007151EA"/>
    <w:rsid w:val="0071651E"/>
    <w:rsid w:val="00717901"/>
    <w:rsid w:val="007254A6"/>
    <w:rsid w:val="00730F77"/>
    <w:rsid w:val="007331BE"/>
    <w:rsid w:val="0073714F"/>
    <w:rsid w:val="007404D2"/>
    <w:rsid w:val="007448E2"/>
    <w:rsid w:val="007458DF"/>
    <w:rsid w:val="00745D03"/>
    <w:rsid w:val="007463AF"/>
    <w:rsid w:val="00747A05"/>
    <w:rsid w:val="00752A94"/>
    <w:rsid w:val="00756412"/>
    <w:rsid w:val="007572CC"/>
    <w:rsid w:val="00762560"/>
    <w:rsid w:val="007640D0"/>
    <w:rsid w:val="00764AD1"/>
    <w:rsid w:val="0076570D"/>
    <w:rsid w:val="00766763"/>
    <w:rsid w:val="00773882"/>
    <w:rsid w:val="00776026"/>
    <w:rsid w:val="00777A82"/>
    <w:rsid w:val="00782653"/>
    <w:rsid w:val="00785A65"/>
    <w:rsid w:val="00785DC4"/>
    <w:rsid w:val="007979C3"/>
    <w:rsid w:val="007A3595"/>
    <w:rsid w:val="007A4CE3"/>
    <w:rsid w:val="007A672A"/>
    <w:rsid w:val="007B24A0"/>
    <w:rsid w:val="007B347F"/>
    <w:rsid w:val="007B4080"/>
    <w:rsid w:val="007B4430"/>
    <w:rsid w:val="007B5EFE"/>
    <w:rsid w:val="007C3ABA"/>
    <w:rsid w:val="007C6311"/>
    <w:rsid w:val="007D369B"/>
    <w:rsid w:val="007D6B76"/>
    <w:rsid w:val="007E0A61"/>
    <w:rsid w:val="007F6B57"/>
    <w:rsid w:val="008051F0"/>
    <w:rsid w:val="00813107"/>
    <w:rsid w:val="008138B8"/>
    <w:rsid w:val="008138EB"/>
    <w:rsid w:val="0081794D"/>
    <w:rsid w:val="00817A61"/>
    <w:rsid w:val="00825E07"/>
    <w:rsid w:val="00836DE5"/>
    <w:rsid w:val="00840DA8"/>
    <w:rsid w:val="008440E7"/>
    <w:rsid w:val="00844CF2"/>
    <w:rsid w:val="00845766"/>
    <w:rsid w:val="00850FAD"/>
    <w:rsid w:val="0085189F"/>
    <w:rsid w:val="00851FF3"/>
    <w:rsid w:val="00855B1E"/>
    <w:rsid w:val="0085610D"/>
    <w:rsid w:val="00857B34"/>
    <w:rsid w:val="00857F83"/>
    <w:rsid w:val="00860B00"/>
    <w:rsid w:val="00861C58"/>
    <w:rsid w:val="00866086"/>
    <w:rsid w:val="00870B72"/>
    <w:rsid w:val="008A081C"/>
    <w:rsid w:val="008A516E"/>
    <w:rsid w:val="008A561A"/>
    <w:rsid w:val="008A6533"/>
    <w:rsid w:val="008A6E95"/>
    <w:rsid w:val="008A75FE"/>
    <w:rsid w:val="008B0142"/>
    <w:rsid w:val="008B2AD7"/>
    <w:rsid w:val="008B3D23"/>
    <w:rsid w:val="008C0E0F"/>
    <w:rsid w:val="008C26AD"/>
    <w:rsid w:val="008D1DAE"/>
    <w:rsid w:val="008D5C11"/>
    <w:rsid w:val="008D74A4"/>
    <w:rsid w:val="008E009F"/>
    <w:rsid w:val="008E5D74"/>
    <w:rsid w:val="008E66C6"/>
    <w:rsid w:val="008F2074"/>
    <w:rsid w:val="008F4F36"/>
    <w:rsid w:val="00902595"/>
    <w:rsid w:val="00902EEC"/>
    <w:rsid w:val="009032C4"/>
    <w:rsid w:val="009040C7"/>
    <w:rsid w:val="00915135"/>
    <w:rsid w:val="00917299"/>
    <w:rsid w:val="00917D38"/>
    <w:rsid w:val="00920D7C"/>
    <w:rsid w:val="00921AC5"/>
    <w:rsid w:val="00921F1A"/>
    <w:rsid w:val="009239D9"/>
    <w:rsid w:val="00924E57"/>
    <w:rsid w:val="0093256A"/>
    <w:rsid w:val="009340A7"/>
    <w:rsid w:val="0093546A"/>
    <w:rsid w:val="00941047"/>
    <w:rsid w:val="00942216"/>
    <w:rsid w:val="00947433"/>
    <w:rsid w:val="0094786A"/>
    <w:rsid w:val="00950303"/>
    <w:rsid w:val="009513BD"/>
    <w:rsid w:val="00956C50"/>
    <w:rsid w:val="00960F92"/>
    <w:rsid w:val="00961EA2"/>
    <w:rsid w:val="0096503C"/>
    <w:rsid w:val="00973A78"/>
    <w:rsid w:val="0097730C"/>
    <w:rsid w:val="009825D0"/>
    <w:rsid w:val="0099260D"/>
    <w:rsid w:val="00995D71"/>
    <w:rsid w:val="00996BB2"/>
    <w:rsid w:val="009A19E4"/>
    <w:rsid w:val="009A3EC3"/>
    <w:rsid w:val="009B03E4"/>
    <w:rsid w:val="009B4EAF"/>
    <w:rsid w:val="009B697C"/>
    <w:rsid w:val="009C5595"/>
    <w:rsid w:val="009C75DD"/>
    <w:rsid w:val="009D0916"/>
    <w:rsid w:val="009D10A5"/>
    <w:rsid w:val="009D26EA"/>
    <w:rsid w:val="009E0E7D"/>
    <w:rsid w:val="009E2E99"/>
    <w:rsid w:val="009F118C"/>
    <w:rsid w:val="009F1199"/>
    <w:rsid w:val="009F38FF"/>
    <w:rsid w:val="009F7E9A"/>
    <w:rsid w:val="00A061FF"/>
    <w:rsid w:val="00A06B28"/>
    <w:rsid w:val="00A13139"/>
    <w:rsid w:val="00A138F6"/>
    <w:rsid w:val="00A141F0"/>
    <w:rsid w:val="00A2256B"/>
    <w:rsid w:val="00A240DB"/>
    <w:rsid w:val="00A31CE6"/>
    <w:rsid w:val="00A36EF5"/>
    <w:rsid w:val="00A437CF"/>
    <w:rsid w:val="00A44CB4"/>
    <w:rsid w:val="00A45317"/>
    <w:rsid w:val="00A51325"/>
    <w:rsid w:val="00A51360"/>
    <w:rsid w:val="00A52A88"/>
    <w:rsid w:val="00A60C53"/>
    <w:rsid w:val="00A62087"/>
    <w:rsid w:val="00A63880"/>
    <w:rsid w:val="00A64DDF"/>
    <w:rsid w:val="00A66403"/>
    <w:rsid w:val="00A66500"/>
    <w:rsid w:val="00A727B9"/>
    <w:rsid w:val="00A772B1"/>
    <w:rsid w:val="00A9479D"/>
    <w:rsid w:val="00AA4310"/>
    <w:rsid w:val="00AA5634"/>
    <w:rsid w:val="00AC1CC6"/>
    <w:rsid w:val="00AC3DDC"/>
    <w:rsid w:val="00AC4E82"/>
    <w:rsid w:val="00AC521D"/>
    <w:rsid w:val="00AC6AE3"/>
    <w:rsid w:val="00AD20A7"/>
    <w:rsid w:val="00AD2AF2"/>
    <w:rsid w:val="00AD2B6C"/>
    <w:rsid w:val="00AD4B4B"/>
    <w:rsid w:val="00AD6C3B"/>
    <w:rsid w:val="00AD7E24"/>
    <w:rsid w:val="00AE17FD"/>
    <w:rsid w:val="00AE77EA"/>
    <w:rsid w:val="00AF3FFC"/>
    <w:rsid w:val="00AF4C96"/>
    <w:rsid w:val="00AF5BE3"/>
    <w:rsid w:val="00B01B54"/>
    <w:rsid w:val="00B04DA4"/>
    <w:rsid w:val="00B07211"/>
    <w:rsid w:val="00B16D48"/>
    <w:rsid w:val="00B170B8"/>
    <w:rsid w:val="00B20A9D"/>
    <w:rsid w:val="00B25A91"/>
    <w:rsid w:val="00B2687C"/>
    <w:rsid w:val="00B35DF8"/>
    <w:rsid w:val="00B378C2"/>
    <w:rsid w:val="00B518F8"/>
    <w:rsid w:val="00B51D30"/>
    <w:rsid w:val="00B528F6"/>
    <w:rsid w:val="00B5507D"/>
    <w:rsid w:val="00B57FC7"/>
    <w:rsid w:val="00B663FE"/>
    <w:rsid w:val="00B666F4"/>
    <w:rsid w:val="00B67D64"/>
    <w:rsid w:val="00B773C2"/>
    <w:rsid w:val="00B802EA"/>
    <w:rsid w:val="00B842B6"/>
    <w:rsid w:val="00B94A3A"/>
    <w:rsid w:val="00B94D31"/>
    <w:rsid w:val="00BA31F7"/>
    <w:rsid w:val="00BA47AE"/>
    <w:rsid w:val="00BB4890"/>
    <w:rsid w:val="00BC3E4F"/>
    <w:rsid w:val="00BF5281"/>
    <w:rsid w:val="00C01BD0"/>
    <w:rsid w:val="00C0440F"/>
    <w:rsid w:val="00C07EEF"/>
    <w:rsid w:val="00C108EC"/>
    <w:rsid w:val="00C10F0B"/>
    <w:rsid w:val="00C110A2"/>
    <w:rsid w:val="00C12F60"/>
    <w:rsid w:val="00C141A0"/>
    <w:rsid w:val="00C15A2F"/>
    <w:rsid w:val="00C23C22"/>
    <w:rsid w:val="00C31FF5"/>
    <w:rsid w:val="00C33490"/>
    <w:rsid w:val="00C34889"/>
    <w:rsid w:val="00C42A00"/>
    <w:rsid w:val="00C44765"/>
    <w:rsid w:val="00C45C20"/>
    <w:rsid w:val="00C51CB2"/>
    <w:rsid w:val="00C524BA"/>
    <w:rsid w:val="00C52AC8"/>
    <w:rsid w:val="00C539B4"/>
    <w:rsid w:val="00C543F7"/>
    <w:rsid w:val="00C6222C"/>
    <w:rsid w:val="00C73330"/>
    <w:rsid w:val="00C76F68"/>
    <w:rsid w:val="00C864A2"/>
    <w:rsid w:val="00C96163"/>
    <w:rsid w:val="00CA0661"/>
    <w:rsid w:val="00CA2C2E"/>
    <w:rsid w:val="00CB34ED"/>
    <w:rsid w:val="00CB5536"/>
    <w:rsid w:val="00CB5B72"/>
    <w:rsid w:val="00CC0D0F"/>
    <w:rsid w:val="00CC1C36"/>
    <w:rsid w:val="00CC568A"/>
    <w:rsid w:val="00CD5B78"/>
    <w:rsid w:val="00CE2B06"/>
    <w:rsid w:val="00CE31FB"/>
    <w:rsid w:val="00CE348C"/>
    <w:rsid w:val="00CF792B"/>
    <w:rsid w:val="00D01F80"/>
    <w:rsid w:val="00D03279"/>
    <w:rsid w:val="00D054F4"/>
    <w:rsid w:val="00D12ECC"/>
    <w:rsid w:val="00D1454F"/>
    <w:rsid w:val="00D1663C"/>
    <w:rsid w:val="00D24FA8"/>
    <w:rsid w:val="00D26E98"/>
    <w:rsid w:val="00D27FE3"/>
    <w:rsid w:val="00D306C9"/>
    <w:rsid w:val="00D312A6"/>
    <w:rsid w:val="00D32527"/>
    <w:rsid w:val="00D33A4F"/>
    <w:rsid w:val="00D37858"/>
    <w:rsid w:val="00D411BD"/>
    <w:rsid w:val="00D424AA"/>
    <w:rsid w:val="00D4475D"/>
    <w:rsid w:val="00D45E13"/>
    <w:rsid w:val="00D479EE"/>
    <w:rsid w:val="00D51A22"/>
    <w:rsid w:val="00D60FD1"/>
    <w:rsid w:val="00D62B1B"/>
    <w:rsid w:val="00D63157"/>
    <w:rsid w:val="00D64229"/>
    <w:rsid w:val="00D71901"/>
    <w:rsid w:val="00D80713"/>
    <w:rsid w:val="00D868D9"/>
    <w:rsid w:val="00D90471"/>
    <w:rsid w:val="00D9067B"/>
    <w:rsid w:val="00D97D54"/>
    <w:rsid w:val="00DA20A6"/>
    <w:rsid w:val="00DA725A"/>
    <w:rsid w:val="00DB7E30"/>
    <w:rsid w:val="00DC006A"/>
    <w:rsid w:val="00DC1F9E"/>
    <w:rsid w:val="00DC5E3B"/>
    <w:rsid w:val="00DD2042"/>
    <w:rsid w:val="00DD5700"/>
    <w:rsid w:val="00DD7E1C"/>
    <w:rsid w:val="00DE0ED5"/>
    <w:rsid w:val="00DE3CB6"/>
    <w:rsid w:val="00DF0AEB"/>
    <w:rsid w:val="00DF0E7D"/>
    <w:rsid w:val="00E01499"/>
    <w:rsid w:val="00E02050"/>
    <w:rsid w:val="00E0556E"/>
    <w:rsid w:val="00E10473"/>
    <w:rsid w:val="00E137FF"/>
    <w:rsid w:val="00E14E97"/>
    <w:rsid w:val="00E207F9"/>
    <w:rsid w:val="00E21423"/>
    <w:rsid w:val="00E23961"/>
    <w:rsid w:val="00E3191B"/>
    <w:rsid w:val="00E31D03"/>
    <w:rsid w:val="00E33499"/>
    <w:rsid w:val="00E340A8"/>
    <w:rsid w:val="00E3583D"/>
    <w:rsid w:val="00E36AB0"/>
    <w:rsid w:val="00E36EEC"/>
    <w:rsid w:val="00E37FF1"/>
    <w:rsid w:val="00E52243"/>
    <w:rsid w:val="00E529BE"/>
    <w:rsid w:val="00E54C6F"/>
    <w:rsid w:val="00E60619"/>
    <w:rsid w:val="00E61FB8"/>
    <w:rsid w:val="00E64179"/>
    <w:rsid w:val="00E6560C"/>
    <w:rsid w:val="00E668C4"/>
    <w:rsid w:val="00E726E2"/>
    <w:rsid w:val="00E7550F"/>
    <w:rsid w:val="00E76170"/>
    <w:rsid w:val="00E8326C"/>
    <w:rsid w:val="00E83281"/>
    <w:rsid w:val="00E901E8"/>
    <w:rsid w:val="00E914EA"/>
    <w:rsid w:val="00E91759"/>
    <w:rsid w:val="00E967B9"/>
    <w:rsid w:val="00EA0AEC"/>
    <w:rsid w:val="00EA578F"/>
    <w:rsid w:val="00EA65E9"/>
    <w:rsid w:val="00EB1282"/>
    <w:rsid w:val="00EB2C86"/>
    <w:rsid w:val="00EB37D5"/>
    <w:rsid w:val="00EB6259"/>
    <w:rsid w:val="00EB6711"/>
    <w:rsid w:val="00ED0188"/>
    <w:rsid w:val="00ED3823"/>
    <w:rsid w:val="00ED3F94"/>
    <w:rsid w:val="00ED5E62"/>
    <w:rsid w:val="00EE325A"/>
    <w:rsid w:val="00EE422E"/>
    <w:rsid w:val="00EE4A87"/>
    <w:rsid w:val="00EE4D36"/>
    <w:rsid w:val="00EF496F"/>
    <w:rsid w:val="00F13D72"/>
    <w:rsid w:val="00F15136"/>
    <w:rsid w:val="00F211C0"/>
    <w:rsid w:val="00F237C7"/>
    <w:rsid w:val="00F24B76"/>
    <w:rsid w:val="00F24E8A"/>
    <w:rsid w:val="00F31276"/>
    <w:rsid w:val="00F33AF4"/>
    <w:rsid w:val="00F345C7"/>
    <w:rsid w:val="00F3685B"/>
    <w:rsid w:val="00F376D1"/>
    <w:rsid w:val="00F37832"/>
    <w:rsid w:val="00F47D5C"/>
    <w:rsid w:val="00F60911"/>
    <w:rsid w:val="00F61740"/>
    <w:rsid w:val="00F6227B"/>
    <w:rsid w:val="00F63361"/>
    <w:rsid w:val="00F66E63"/>
    <w:rsid w:val="00F67603"/>
    <w:rsid w:val="00F778C5"/>
    <w:rsid w:val="00F86DB9"/>
    <w:rsid w:val="00F9336A"/>
    <w:rsid w:val="00FA52DA"/>
    <w:rsid w:val="00FB5364"/>
    <w:rsid w:val="00FC36BB"/>
    <w:rsid w:val="00FC6CAA"/>
    <w:rsid w:val="00FC7E7C"/>
    <w:rsid w:val="00FD255A"/>
    <w:rsid w:val="00FD6E33"/>
    <w:rsid w:val="00FE03FB"/>
    <w:rsid w:val="00FE2359"/>
    <w:rsid w:val="00FE3FFF"/>
    <w:rsid w:val="00FE793D"/>
    <w:rsid w:val="00FE7ED2"/>
    <w:rsid w:val="00FF1292"/>
    <w:rsid w:val="00FF184C"/>
    <w:rsid w:val="00FF240B"/>
    <w:rsid w:val="00FF374A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7643E261"/>
  <w15:docId w15:val="{24178D35-1B82-4EFC-B2AE-714FBA7C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David"/>
        <w:color w:val="000000" w:themeColor="text1"/>
        <w:sz w:val="24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4057"/>
    <w:pPr>
      <w:bidi/>
    </w:pPr>
  </w:style>
  <w:style w:type="paragraph" w:styleId="10">
    <w:name w:val="heading 1"/>
    <w:aliases w:val="H1,Section,Chapter Headline,כותרת שיעור,h1,II+,headone,I,כותרת 1 תו תו,Heading 1 תו,H2,Heading,Aharoni 32 underline,כותרת על,כותרת מודגשת עם קו,b1,Top 1,כותרת1,ראש פרק,ראשי גת,ASAPHeading 1,hdg1"/>
    <w:basedOn w:val="a"/>
    <w:next w:val="a"/>
    <w:link w:val="11"/>
    <w:qFormat/>
    <w:rsid w:val="00A36EF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76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6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F676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38772F"/>
  </w:style>
  <w:style w:type="paragraph" w:styleId="a8">
    <w:name w:val="footer"/>
    <w:basedOn w:val="a"/>
    <w:link w:val="a9"/>
    <w:uiPriority w:val="99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38772F"/>
  </w:style>
  <w:style w:type="character" w:customStyle="1" w:styleId="aa">
    <w:name w:val="ממיברירתמחדל"/>
    <w:basedOn w:val="a0"/>
    <w:uiPriority w:val="1"/>
    <w:rsid w:val="0062207E"/>
    <w:rPr>
      <w:rFonts w:cs="David"/>
      <w:color w:val="000000" w:themeColor="text1"/>
      <w:szCs w:val="24"/>
    </w:rPr>
  </w:style>
  <w:style w:type="paragraph" w:customStyle="1" w:styleId="1">
    <w:name w:val="סיעוף 1"/>
    <w:basedOn w:val="a"/>
    <w:rsid w:val="0001467B"/>
    <w:pPr>
      <w:numPr>
        <w:numId w:val="1"/>
      </w:numPr>
      <w:spacing w:before="120" w:after="0" w:line="240" w:lineRule="auto"/>
      <w:ind w:right="0"/>
    </w:pPr>
    <w:rPr>
      <w:rFonts w:ascii="Times New Roman" w:eastAsia="Times New Roman" w:hAnsi="Times New Roman"/>
      <w:color w:val="auto"/>
    </w:rPr>
  </w:style>
  <w:style w:type="paragraph" w:customStyle="1" w:styleId="2">
    <w:name w:val="סיעוף 2"/>
    <w:basedOn w:val="1"/>
    <w:rsid w:val="0001467B"/>
    <w:pPr>
      <w:numPr>
        <w:ilvl w:val="1"/>
      </w:numPr>
      <w:ind w:right="0"/>
    </w:pPr>
  </w:style>
  <w:style w:type="paragraph" w:customStyle="1" w:styleId="3">
    <w:name w:val="סיעוף 3"/>
    <w:basedOn w:val="2"/>
    <w:rsid w:val="0001467B"/>
    <w:pPr>
      <w:numPr>
        <w:ilvl w:val="2"/>
      </w:numPr>
      <w:ind w:right="0"/>
    </w:pPr>
  </w:style>
  <w:style w:type="paragraph" w:customStyle="1" w:styleId="4">
    <w:name w:val="סיעוף 4"/>
    <w:basedOn w:val="3"/>
    <w:rsid w:val="0001467B"/>
    <w:pPr>
      <w:numPr>
        <w:ilvl w:val="3"/>
      </w:numPr>
      <w:ind w:right="0"/>
    </w:pPr>
  </w:style>
  <w:style w:type="paragraph" w:styleId="ab">
    <w:name w:val="List Paragraph"/>
    <w:aliases w:val="LP1,Bullet List,style 2,פיסקת bullets,lp1,FooterText,numbered,Paragraphe de liste1,מכרזים - טקסט סעיפים,פיסקת רשימה11,List Paragraph1,נספח 2 מתוקן,List Paragraph_0,List Paragraph_1,מפרט פירוט סעיפים,List Paragraph,x.x.x.x"/>
    <w:basedOn w:val="a"/>
    <w:link w:val="ac"/>
    <w:uiPriority w:val="99"/>
    <w:qFormat/>
    <w:rsid w:val="000D22C6"/>
    <w:pPr>
      <w:ind w:left="720"/>
      <w:contextualSpacing/>
    </w:pPr>
  </w:style>
  <w:style w:type="table" w:styleId="ad">
    <w:name w:val="Table Grid"/>
    <w:basedOn w:val="a1"/>
    <w:uiPriority w:val="39"/>
    <w:rsid w:val="00564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פיסקת רשימה תו"/>
    <w:aliases w:val="LP1 תו,Bullet List תו,style 2 תו,פיסקת bullets תו,lp1 תו,FooterText תו,numbered תו,Paragraphe de liste1 תו,מכרזים - טקסט סעיפים תו,פיסקת רשימה11 תו,List Paragraph1 תו,נספח 2 מתוקן תו,List Paragraph_0 תו,List Paragraph_1 תו,x.x.x.x תו"/>
    <w:basedOn w:val="a0"/>
    <w:link w:val="ab"/>
    <w:uiPriority w:val="99"/>
    <w:locked/>
    <w:rsid w:val="00027CCC"/>
  </w:style>
  <w:style w:type="character" w:styleId="ae">
    <w:name w:val="annotation reference"/>
    <w:basedOn w:val="a0"/>
    <w:uiPriority w:val="99"/>
    <w:semiHidden/>
    <w:unhideWhenUsed/>
    <w:rsid w:val="00C864A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864A2"/>
    <w:pPr>
      <w:spacing w:line="240" w:lineRule="auto"/>
    </w:pPr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C864A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864A2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C864A2"/>
    <w:rPr>
      <w:b/>
      <w:bCs/>
      <w:sz w:val="20"/>
      <w:szCs w:val="20"/>
    </w:rPr>
  </w:style>
  <w:style w:type="character" w:customStyle="1" w:styleId="-">
    <w:name w:val="נספח - תיאור תו"/>
    <w:basedOn w:val="a0"/>
    <w:link w:val="-0"/>
    <w:locked/>
    <w:rsid w:val="00C31FF5"/>
    <w:rPr>
      <w:rFonts w:eastAsiaTheme="minorEastAsia"/>
      <w:color w:val="5A5A5A" w:themeColor="text1" w:themeTint="A5"/>
      <w:spacing w:val="15"/>
    </w:rPr>
  </w:style>
  <w:style w:type="paragraph" w:customStyle="1" w:styleId="-0">
    <w:name w:val="נספח - תיאור"/>
    <w:basedOn w:val="af3"/>
    <w:link w:val="-"/>
    <w:qFormat/>
    <w:rsid w:val="00C31FF5"/>
    <w:pPr>
      <w:numPr>
        <w:ilvl w:val="0"/>
      </w:numPr>
      <w:pBdr>
        <w:bottom w:val="single" w:sz="6" w:space="1" w:color="1F497D"/>
      </w:pBdr>
      <w:spacing w:after="60" w:line="240" w:lineRule="auto"/>
      <w:jc w:val="center"/>
      <w:outlineLvl w:val="1"/>
    </w:pPr>
    <w:rPr>
      <w:rFonts w:cs="David"/>
      <w:sz w:val="24"/>
      <w:szCs w:val="24"/>
    </w:rPr>
  </w:style>
  <w:style w:type="paragraph" w:styleId="af3">
    <w:name w:val="Subtitle"/>
    <w:basedOn w:val="a"/>
    <w:next w:val="a"/>
    <w:link w:val="af4"/>
    <w:uiPriority w:val="11"/>
    <w:qFormat/>
    <w:rsid w:val="00C31FF5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af4">
    <w:name w:val="כותרת משנה תו"/>
    <w:basedOn w:val="a0"/>
    <w:link w:val="af3"/>
    <w:uiPriority w:val="11"/>
    <w:rsid w:val="00C31FF5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customStyle="1" w:styleId="gmail-msolistparagraph">
    <w:name w:val="gmail-msolistparagraph"/>
    <w:basedOn w:val="a"/>
    <w:rsid w:val="00D424AA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character" w:styleId="Hyperlink">
    <w:name w:val="Hyperlink"/>
    <w:basedOn w:val="a0"/>
    <w:uiPriority w:val="99"/>
    <w:unhideWhenUsed/>
    <w:rsid w:val="001D5A44"/>
    <w:rPr>
      <w:color w:val="0000FF" w:themeColor="hyperlink"/>
      <w:u w:val="single"/>
    </w:rPr>
  </w:style>
  <w:style w:type="paragraph" w:styleId="af5">
    <w:name w:val="Title"/>
    <w:basedOn w:val="a"/>
    <w:link w:val="af6"/>
    <w:qFormat/>
    <w:rsid w:val="009650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auto"/>
      <w:szCs w:val="28"/>
      <w:lang w:eastAsia="he-IL"/>
    </w:rPr>
  </w:style>
  <w:style w:type="character" w:customStyle="1" w:styleId="af6">
    <w:name w:val="כותרת טקסט תו"/>
    <w:basedOn w:val="a0"/>
    <w:link w:val="af5"/>
    <w:rsid w:val="0096503C"/>
    <w:rPr>
      <w:rFonts w:ascii="Times New Roman" w:eastAsia="Times New Roman" w:hAnsi="Times New Roman"/>
      <w:b/>
      <w:bCs/>
      <w:color w:val="auto"/>
      <w:szCs w:val="28"/>
      <w:lang w:eastAsia="he-IL"/>
    </w:rPr>
  </w:style>
  <w:style w:type="table" w:styleId="4-1">
    <w:name w:val="Grid Table 4 Accent 1"/>
    <w:basedOn w:val="a1"/>
    <w:uiPriority w:val="49"/>
    <w:rsid w:val="00DC1F9E"/>
    <w:pPr>
      <w:spacing w:after="0" w:line="240" w:lineRule="auto"/>
    </w:pPr>
    <w:rPr>
      <w:rFonts w:ascii="Calibri" w:eastAsia="Calibri" w:hAnsi="Calibri"/>
      <w:color w:val="auto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1">
    <w:name w:val="Grid Table 6 Colorful Accent 1"/>
    <w:basedOn w:val="a1"/>
    <w:uiPriority w:val="51"/>
    <w:rsid w:val="00DC1F9E"/>
    <w:pPr>
      <w:spacing w:after="0" w:line="240" w:lineRule="auto"/>
    </w:pPr>
    <w:rPr>
      <w:rFonts w:ascii="Calibri" w:eastAsia="SimSun" w:hAnsi="Calibri"/>
      <w:color w:val="365F91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4-11">
    <w:name w:val="טבלת רשת 4 - הדגשה 11"/>
    <w:basedOn w:val="a1"/>
    <w:next w:val="4-1"/>
    <w:uiPriority w:val="49"/>
    <w:rsid w:val="00A36EF5"/>
    <w:pPr>
      <w:spacing w:after="0" w:line="240" w:lineRule="auto"/>
    </w:pPr>
    <w:rPr>
      <w:rFonts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11">
    <w:name w:val="כותרת 1 תו"/>
    <w:aliases w:val="H1 תו,Section תו,Chapter Headline תו,כותרת שיעור תו,h1 תו,II+ תו,headone תו,I תו,כותרת 1 תו תו תו,Heading 1 תו תו,H2 תו,Heading תו,Aharoni 32 underline תו,כותרת על תו,כותרת מודגשת עם קו תו,b1 תו,Top 1 תו,כותרת1 תו,ראש פרק תו,ראשי גת תו"/>
    <w:basedOn w:val="a0"/>
    <w:link w:val="10"/>
    <w:rsid w:val="00A36EF5"/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he-IL"/>
    </w:rPr>
  </w:style>
  <w:style w:type="table" w:styleId="4-5">
    <w:name w:val="Grid Table 4 Accent 5"/>
    <w:basedOn w:val="a1"/>
    <w:uiPriority w:val="49"/>
    <w:rsid w:val="002153ED"/>
    <w:pPr>
      <w:spacing w:after="0" w:line="240" w:lineRule="auto"/>
    </w:pPr>
    <w:rPr>
      <w:rFonts w:ascii="Calibri" w:eastAsia="SimSun" w:hAnsi="Calibri"/>
      <w:color w:val="auto"/>
      <w:sz w:val="20"/>
      <w:szCs w:val="20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Normal2">
    <w:name w:val="Normal2"/>
    <w:basedOn w:val="a"/>
    <w:rsid w:val="00CB5536"/>
    <w:pPr>
      <w:numPr>
        <w:numId w:val="37"/>
      </w:numPr>
      <w:tabs>
        <w:tab w:val="clear" w:pos="1191"/>
        <w:tab w:val="num" w:pos="397"/>
      </w:tabs>
      <w:spacing w:before="120" w:after="0" w:line="320" w:lineRule="exact"/>
      <w:ind w:left="397"/>
      <w:jc w:val="both"/>
    </w:pPr>
    <w:rPr>
      <w:rFonts w:ascii="Times New Roman" w:eastAsia="Times New Roman" w:hAnsi="Times New Roman"/>
      <w:color w:val="auto"/>
      <w:sz w:val="22"/>
      <w:szCs w:val="20"/>
      <w:lang w:eastAsia="he-IL"/>
    </w:rPr>
  </w:style>
  <w:style w:type="character" w:styleId="af7">
    <w:name w:val="Strong"/>
    <w:basedOn w:val="a0"/>
    <w:uiPriority w:val="22"/>
    <w:qFormat/>
    <w:rsid w:val="00CB5536"/>
    <w:rPr>
      <w:b/>
      <w:bCs/>
    </w:rPr>
  </w:style>
  <w:style w:type="paragraph" w:customStyle="1" w:styleId="Normal1">
    <w:name w:val="Normal1"/>
    <w:basedOn w:val="a"/>
    <w:link w:val="Normal10"/>
    <w:rsid w:val="00CB5536"/>
    <w:pPr>
      <w:spacing w:before="120" w:after="0" w:line="320" w:lineRule="exact"/>
      <w:ind w:left="397"/>
      <w:jc w:val="both"/>
    </w:pPr>
    <w:rPr>
      <w:rFonts w:ascii="Times New Roman" w:eastAsia="Times New Roman" w:hAnsi="Times New Roman"/>
      <w:color w:val="auto"/>
      <w:sz w:val="22"/>
      <w:szCs w:val="20"/>
      <w:lang w:eastAsia="he-IL"/>
    </w:rPr>
  </w:style>
  <w:style w:type="character" w:customStyle="1" w:styleId="Normal10">
    <w:name w:val="Normal1 תו"/>
    <w:basedOn w:val="a0"/>
    <w:link w:val="Normal1"/>
    <w:rsid w:val="00CB5536"/>
    <w:rPr>
      <w:rFonts w:ascii="Times New Roman" w:eastAsia="Times New Roman" w:hAnsi="Times New Roman"/>
      <w:color w:val="auto"/>
      <w:sz w:val="22"/>
      <w:szCs w:val="20"/>
      <w:lang w:eastAsia="he-IL"/>
    </w:rPr>
  </w:style>
  <w:style w:type="paragraph" w:customStyle="1" w:styleId="ListContinue1">
    <w:name w:val="List Continue1"/>
    <w:basedOn w:val="a"/>
    <w:rsid w:val="00CB5536"/>
    <w:pPr>
      <w:spacing w:before="120" w:after="0" w:line="320" w:lineRule="exact"/>
      <w:ind w:left="795"/>
      <w:jc w:val="both"/>
    </w:pPr>
    <w:rPr>
      <w:rFonts w:ascii="Times New Roman" w:eastAsia="Times New Roman" w:hAnsi="Times New Roman"/>
      <w:color w:val="auto"/>
      <w:sz w:val="22"/>
      <w:szCs w:val="20"/>
      <w:lang w:eastAsia="he-IL"/>
    </w:rPr>
  </w:style>
  <w:style w:type="paragraph" w:customStyle="1" w:styleId="NumberList1">
    <w:name w:val="Number List 1"/>
    <w:basedOn w:val="a"/>
    <w:rsid w:val="00CB5536"/>
    <w:pPr>
      <w:numPr>
        <w:numId w:val="39"/>
      </w:numPr>
      <w:spacing w:before="120" w:after="0" w:line="320" w:lineRule="exact"/>
      <w:jc w:val="both"/>
    </w:pPr>
    <w:rPr>
      <w:rFonts w:ascii="Times New Roman" w:eastAsia="Times New Roman" w:hAnsi="Times New Roman"/>
      <w:color w:val="auto"/>
      <w:sz w:val="22"/>
      <w:szCs w:val="20"/>
      <w:lang w:eastAsia="he-IL"/>
    </w:rPr>
  </w:style>
  <w:style w:type="table" w:customStyle="1" w:styleId="4-51">
    <w:name w:val="טבלת רשת 4 - הדגשה 51"/>
    <w:basedOn w:val="a1"/>
    <w:next w:val="4-5"/>
    <w:uiPriority w:val="49"/>
    <w:rsid w:val="006E300F"/>
    <w:pPr>
      <w:spacing w:after="0" w:line="240" w:lineRule="auto"/>
    </w:pPr>
    <w:rPr>
      <w:rFonts w:ascii="Calibri" w:eastAsia="SimSun" w:hAnsi="Calibri"/>
      <w:color w:val="auto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hyperlink" Target="http://www.land.gov.il" TargetMode="External"/><Relationship Id="rId1" Type="http://schemas.openxmlformats.org/officeDocument/2006/relationships/hyperlink" Target="http://www.land.gov.il" TargetMode="External"/><Relationship Id="rId4" Type="http://schemas.openxmlformats.org/officeDocument/2006/relationships/image" Target="media/image20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ami.gov.il\shares\LApplic\MMIOfficeApplic\WordAddIn\Templates\TmpMm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BE034E705B54EF78F6D769BD094BCD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5F4096-437E-4C7C-ADB9-9A6DA1B4062E}"/>
      </w:docPartPr>
      <w:docPartBody>
        <w:p w:rsidR="007A040A" w:rsidRDefault="00974FAD">
          <w:pPr>
            <w:pStyle w:val="9BE034E705B54EF78F6D769BD094BCD4"/>
          </w:pPr>
          <w:r>
            <w:rPr>
              <w:rFonts w:hint="cs"/>
              <w:rtl/>
            </w:rPr>
            <w:t>[</w:t>
          </w:r>
          <w:r w:rsidRPr="00F47D5C">
            <w:rPr>
              <w:rFonts w:hint="cs"/>
              <w:color w:val="808080" w:themeColor="background1" w:themeShade="80"/>
              <w:rtl/>
            </w:rPr>
            <w:t>תאריך עברי</w:t>
          </w:r>
          <w:r>
            <w:rPr>
              <w:rFonts w:hint="cs"/>
              <w:rtl/>
            </w:rPr>
            <w:t>]</w:t>
          </w:r>
        </w:p>
      </w:docPartBody>
    </w:docPart>
    <w:docPart>
      <w:docPartPr>
        <w:name w:val="E90D79F70C904F1EAC90ED01BCA4BB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D1A58A0-2226-48B8-8925-25D90DF4F9A0}"/>
      </w:docPartPr>
      <w:docPartBody>
        <w:p w:rsidR="007A040A" w:rsidRDefault="00974FAD">
          <w:pPr>
            <w:pStyle w:val="E90D79F70C904F1EAC90ED01BCA4BBFF"/>
          </w:pPr>
          <w:r>
            <w:rPr>
              <w:rStyle w:val="a3"/>
              <w:rFonts w:hint="cs"/>
              <w:color w:val="000000" w:themeColor="text1"/>
              <w:rtl/>
            </w:rPr>
            <w:t>[</w:t>
          </w:r>
          <w:r w:rsidRPr="00F47D5C">
            <w:rPr>
              <w:rStyle w:val="a3"/>
              <w:rFonts w:hint="cs"/>
              <w:color w:val="808080" w:themeColor="background1" w:themeShade="80"/>
              <w:rtl/>
            </w:rPr>
            <w:t>תאריך לועזי</w:t>
          </w:r>
          <w:r>
            <w:rPr>
              <w:rStyle w:val="a3"/>
              <w:rFonts w:hint="cs"/>
              <w:color w:val="000000" w:themeColor="text1"/>
              <w:rtl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BD6"/>
    <w:rsid w:val="001C4D94"/>
    <w:rsid w:val="002723B6"/>
    <w:rsid w:val="002B592C"/>
    <w:rsid w:val="002F5151"/>
    <w:rsid w:val="0030325B"/>
    <w:rsid w:val="00566BDA"/>
    <w:rsid w:val="005829A0"/>
    <w:rsid w:val="005C6269"/>
    <w:rsid w:val="007A040A"/>
    <w:rsid w:val="00835A5E"/>
    <w:rsid w:val="00841BD6"/>
    <w:rsid w:val="00974FAD"/>
    <w:rsid w:val="00985849"/>
    <w:rsid w:val="00B34B76"/>
    <w:rsid w:val="00D16894"/>
    <w:rsid w:val="00E5549B"/>
    <w:rsid w:val="00ED77D7"/>
    <w:rsid w:val="00F3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BE034E705B54EF78F6D769BD094BCD4">
    <w:name w:val="9BE034E705B54EF78F6D769BD094BCD4"/>
    <w:pPr>
      <w:bidi/>
    </w:pPr>
  </w:style>
  <w:style w:type="character" w:styleId="a3">
    <w:name w:val="Placeholder Text"/>
    <w:basedOn w:val="a0"/>
    <w:uiPriority w:val="99"/>
    <w:semiHidden/>
    <w:rsid w:val="00E5549B"/>
    <w:rPr>
      <w:color w:val="808080"/>
    </w:rPr>
  </w:style>
  <w:style w:type="paragraph" w:customStyle="1" w:styleId="E90D79F70C904F1EAC90ED01BCA4BBFF">
    <w:name w:val="E90D79F70C904F1EAC90ED01BCA4BBFF"/>
    <w:pPr>
      <w:bidi/>
    </w:pPr>
  </w:style>
  <w:style w:type="paragraph" w:customStyle="1" w:styleId="93108F288B10448BB362E80718C50747">
    <w:name w:val="93108F288B10448BB362E80718C50747"/>
    <w:pPr>
      <w:bidi/>
    </w:pPr>
  </w:style>
  <w:style w:type="paragraph" w:customStyle="1" w:styleId="B7505785E86743A69445C8A263196F5E">
    <w:name w:val="B7505785E86743A69445C8A263196F5E"/>
    <w:pPr>
      <w:bidi/>
    </w:pPr>
  </w:style>
  <w:style w:type="character" w:customStyle="1" w:styleId="a4">
    <w:name w:val="ממיברירתמחדל"/>
    <w:basedOn w:val="a0"/>
    <w:uiPriority w:val="1"/>
    <w:rsid w:val="00841BD6"/>
    <w:rPr>
      <w:rFonts w:cs="David"/>
      <w:color w:val="000000" w:themeColor="text1"/>
      <w:szCs w:val="24"/>
    </w:rPr>
  </w:style>
  <w:style w:type="paragraph" w:customStyle="1" w:styleId="9B80A5D69DCD423EA222860C9A78CB95">
    <w:name w:val="9B80A5D69DCD423EA222860C9A78CB95"/>
    <w:pPr>
      <w:bidi/>
    </w:pPr>
  </w:style>
  <w:style w:type="paragraph" w:customStyle="1" w:styleId="36B18A24AAFA44B08304AA8215D2455B">
    <w:name w:val="36B18A24AAFA44B08304AA8215D2455B"/>
    <w:pPr>
      <w:bidi/>
    </w:pPr>
  </w:style>
  <w:style w:type="paragraph" w:customStyle="1" w:styleId="9EBA12BF545C42DB89E92E4F93E0A65E">
    <w:name w:val="9EBA12BF545C42DB89E92E4F93E0A65E"/>
    <w:pPr>
      <w:bidi/>
    </w:pPr>
  </w:style>
  <w:style w:type="paragraph" w:customStyle="1" w:styleId="3047F551F3004086BC7033E6FD633E5D">
    <w:name w:val="3047F551F3004086BC7033E6FD633E5D"/>
    <w:pPr>
      <w:bidi/>
    </w:pPr>
  </w:style>
  <w:style w:type="paragraph" w:customStyle="1" w:styleId="68F5F98CC6D34A5EB60262EF2F907726">
    <w:name w:val="68F5F98CC6D34A5EB60262EF2F907726"/>
    <w:pPr>
      <w:bidi/>
    </w:pPr>
  </w:style>
  <w:style w:type="paragraph" w:customStyle="1" w:styleId="17715F55B03D47B0AD3202B344375366">
    <w:name w:val="17715F55B03D47B0AD3202B344375366"/>
    <w:pPr>
      <w:bidi/>
    </w:pPr>
  </w:style>
  <w:style w:type="paragraph" w:customStyle="1" w:styleId="33C01CFA1BC645B6968AE67CF1E14386">
    <w:name w:val="33C01CFA1BC645B6968AE67CF1E14386"/>
    <w:pPr>
      <w:bidi/>
    </w:pPr>
  </w:style>
  <w:style w:type="paragraph" w:customStyle="1" w:styleId="0C31F5001DF84276871DD0724091E01F">
    <w:name w:val="0C31F5001DF84276871DD0724091E01F"/>
    <w:pPr>
      <w:bidi/>
    </w:pPr>
  </w:style>
  <w:style w:type="paragraph" w:customStyle="1" w:styleId="76C41EC831584B9B9F2454405D8694C6">
    <w:name w:val="76C41EC831584B9B9F2454405D8694C6"/>
    <w:pPr>
      <w:bidi/>
    </w:pPr>
  </w:style>
  <w:style w:type="paragraph" w:customStyle="1" w:styleId="7F8BE7F3B9B24F1CA466C3DE68524F60">
    <w:name w:val="7F8BE7F3B9B24F1CA466C3DE68524F60"/>
    <w:pPr>
      <w:bidi/>
    </w:pPr>
  </w:style>
  <w:style w:type="paragraph" w:customStyle="1" w:styleId="80A5F3EE5BF242AFBC8703F552306C37">
    <w:name w:val="80A5F3EE5BF242AFBC8703F552306C37"/>
    <w:pPr>
      <w:bidi/>
    </w:pPr>
  </w:style>
  <w:style w:type="paragraph" w:customStyle="1" w:styleId="584D303F81DD411FA1BC198058E7E847">
    <w:name w:val="584D303F81DD411FA1BC198058E7E847"/>
    <w:pPr>
      <w:bidi/>
    </w:pPr>
  </w:style>
  <w:style w:type="paragraph" w:customStyle="1" w:styleId="05E88CD9D2E1479B9FF67F24256EED02">
    <w:name w:val="05E88CD9D2E1479B9FF67F24256EED02"/>
    <w:pPr>
      <w:bidi/>
    </w:pPr>
  </w:style>
  <w:style w:type="paragraph" w:customStyle="1" w:styleId="424CA4BC00DA4F639CF27C6A33DA84CA">
    <w:name w:val="424CA4BC00DA4F639CF27C6A33DA84CA"/>
    <w:pPr>
      <w:bidi/>
    </w:pPr>
  </w:style>
  <w:style w:type="paragraph" w:customStyle="1" w:styleId="2F1368A720614D6193BBC9C274926FAE">
    <w:name w:val="2F1368A720614D6193BBC9C274926FAE"/>
    <w:rsid w:val="00841BD6"/>
    <w:pPr>
      <w:bidi/>
    </w:pPr>
  </w:style>
  <w:style w:type="paragraph" w:customStyle="1" w:styleId="D901694FAA504C1886387BF3EBFBE183">
    <w:name w:val="D901694FAA504C1886387BF3EBFBE183"/>
    <w:rsid w:val="00841BD6"/>
    <w:pPr>
      <w:bidi/>
    </w:pPr>
  </w:style>
  <w:style w:type="paragraph" w:customStyle="1" w:styleId="3C4652D566644A24A2ED993E1589685D">
    <w:name w:val="3C4652D566644A24A2ED993E1589685D"/>
    <w:rsid w:val="00841BD6"/>
    <w:pPr>
      <w:bidi/>
    </w:pPr>
  </w:style>
  <w:style w:type="paragraph" w:customStyle="1" w:styleId="F8E6C8E8920B4D979F367A014ADA8528">
    <w:name w:val="F8E6C8E8920B4D979F367A014ADA8528"/>
    <w:rsid w:val="00841BD6"/>
    <w:pPr>
      <w:bidi/>
    </w:pPr>
  </w:style>
  <w:style w:type="paragraph" w:customStyle="1" w:styleId="54F1D578B9FC425580949396D592E57B">
    <w:name w:val="54F1D578B9FC425580949396D592E57B"/>
    <w:rsid w:val="00841BD6"/>
    <w:pPr>
      <w:bidi/>
    </w:pPr>
  </w:style>
  <w:style w:type="paragraph" w:customStyle="1" w:styleId="CBA15E339287468CBCB4E3476A28700D">
    <w:name w:val="CBA15E339287468CBCB4E3476A28700D"/>
    <w:rsid w:val="00841BD6"/>
    <w:pPr>
      <w:bidi/>
    </w:pPr>
  </w:style>
  <w:style w:type="paragraph" w:customStyle="1" w:styleId="F1A16421F6E24007867DD8F8964DC534">
    <w:name w:val="F1A16421F6E24007867DD8F8964DC534"/>
    <w:rsid w:val="00841BD6"/>
    <w:pPr>
      <w:bidi/>
    </w:pPr>
  </w:style>
  <w:style w:type="paragraph" w:customStyle="1" w:styleId="2A4FE38A9FCE458E9D37C023844CC0E1">
    <w:name w:val="2A4FE38A9FCE458E9D37C023844CC0E1"/>
    <w:rsid w:val="00841BD6"/>
    <w:pPr>
      <w:bidi/>
    </w:pPr>
  </w:style>
  <w:style w:type="paragraph" w:customStyle="1" w:styleId="8BB6636AE87948D88538C7D46EE30519">
    <w:name w:val="8BB6636AE87948D88538C7D46EE30519"/>
    <w:rsid w:val="00E5549B"/>
    <w:pPr>
      <w:bidi/>
    </w:pPr>
  </w:style>
  <w:style w:type="paragraph" w:customStyle="1" w:styleId="C77E1DE651AC4BE3A977A4B854A3946D">
    <w:name w:val="C77E1DE651AC4BE3A977A4B854A3946D"/>
    <w:rsid w:val="00E5549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FA389-2838-4CDD-B079-4CCB5B0D1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TmpMmi.dotx</Template>
  <TotalTime>1</TotalTime>
  <Pages>2</Pages>
  <Words>303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lrahell רחל לנציאנו</dc:creator>
  <cp:keywords/>
  <dc:description/>
  <cp:lastModifiedBy>אריאל סולץ (LARIELS)</cp:lastModifiedBy>
  <cp:revision>3</cp:revision>
  <cp:lastPrinted>2020-11-30T13:48:00Z</cp:lastPrinted>
  <dcterms:created xsi:type="dcterms:W3CDTF">2023-07-20T12:27:00Z</dcterms:created>
  <dcterms:modified xsi:type="dcterms:W3CDTF">2023-07-20T12:29:00Z</dcterms:modified>
</cp:coreProperties>
</file>